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sz w:val="28"/>
          <w:szCs w:val="28"/>
        </w:rPr>
        <w:id w:val="-2120669677"/>
        <w:docPartObj>
          <w:docPartGallery w:val="Cover Pages"/>
          <w:docPartUnique/>
        </w:docPartObj>
      </w:sdtPr>
      <w:sdtEndPr/>
      <w:sdtContent>
        <w:p w14:paraId="0E2D7AFC" w14:textId="4CD920D2" w:rsidR="006B2E25" w:rsidRDefault="006B2E25">
          <w:pPr>
            <w:rPr>
              <w:sz w:val="28"/>
              <w:szCs w:val="28"/>
            </w:rPr>
          </w:pPr>
          <w:r w:rsidRPr="006B2E25">
            <w:rPr>
              <w:noProof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B53D1B0" wp14:editId="69A0238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Pole tekstowe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F1D7E0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760"/>
                                  <w:gridCol w:w="726"/>
                                </w:tblGrid>
                                <w:tr w:rsidR="006B2E25" w14:paraId="6BFB9DD3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3726C215" w14:textId="77777777" w:rsidR="006B2E25" w:rsidRDefault="006B2E25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3245A7DA" wp14:editId="117E3D90">
                                            <wp:extent cx="3065006" cy="3065006"/>
                                            <wp:effectExtent l="0" t="0" r="0" b="0"/>
                                            <wp:docPr id="9" name="Obraz 139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39" name="Obraz 139"/>
                                                    <pic:cNvPicPr/>
                                                  </pic:nvPicPr>
                                                  <pic:blipFill>
                                                    <a:blip r:embed="rId11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065006" cy="306500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ytuł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64F06FF4" w14:textId="352394DC" w:rsidR="006B2E25" w:rsidRDefault="00983317">
                                          <w:pPr>
                                            <w:pStyle w:val="Bezodstpw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 w:rsidRPr="00983317"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Korzystanie z Microsoft Teams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40"/>
                                          <w:szCs w:val="40"/>
                                        </w:rPr>
                                        <w:alias w:val="Podtytuł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7703C9B1" w14:textId="6DE3A058" w:rsidR="006B2E25" w:rsidRDefault="00983317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983317">
                                            <w:rPr>
                                              <w:color w:val="000000" w:themeColor="text1"/>
                                              <w:sz w:val="40"/>
                                              <w:szCs w:val="40"/>
                                            </w:rPr>
                                            <w:t>Instrukcja dla ucznia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672E0827" w14:textId="0D111CC2" w:rsidR="006B2E25" w:rsidRDefault="006B2E25">
                                      <w:pPr>
                                        <w:pStyle w:val="Bezodstpw"/>
                                      </w:pPr>
                                    </w:p>
                                  </w:tc>
                                </w:tr>
                              </w:tbl>
                              <w:p w14:paraId="2EE2A9CE" w14:textId="77777777" w:rsidR="006B2E25" w:rsidRDefault="006B2E25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4B53D1B0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138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F1D7E0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760"/>
                            <w:gridCol w:w="726"/>
                          </w:tblGrid>
                          <w:tr w:rsidR="006B2E25" w14:paraId="6BFB9DD3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3726C215" w14:textId="77777777" w:rsidR="006B2E25" w:rsidRDefault="006B2E25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245A7DA" wp14:editId="117E3D90">
                                      <wp:extent cx="3065006" cy="3065006"/>
                                      <wp:effectExtent l="0" t="0" r="0" b="0"/>
                                      <wp:docPr id="9" name="Obraz 13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39" name="Obraz 139"/>
                                              <pic:cNvPicPr/>
                                            </pic:nvPicPr>
                                            <pic:blipFill>
                                              <a:blip r:embed="rId11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65006" cy="306500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ytuł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4F06FF4" w14:textId="352394DC" w:rsidR="006B2E25" w:rsidRDefault="00983317">
                                    <w:pPr>
                                      <w:pStyle w:val="Bezodstpw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 w:rsidRPr="00983317"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Korzystanie z Microsoft Teams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40"/>
                                    <w:szCs w:val="40"/>
                                  </w:rPr>
                                  <w:alias w:val="Podtytuł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703C9B1" w14:textId="6DE3A058" w:rsidR="006B2E25" w:rsidRDefault="00983317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983317">
                                      <w:rPr>
                                        <w:color w:val="000000" w:themeColor="text1"/>
                                        <w:sz w:val="40"/>
                                        <w:szCs w:val="40"/>
                                      </w:rPr>
                                      <w:t>Instrukcja dla ucznia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672E0827" w14:textId="0D111CC2" w:rsidR="006B2E25" w:rsidRDefault="006B2E25">
                                <w:pPr>
                                  <w:pStyle w:val="Bezodstpw"/>
                                </w:pPr>
                              </w:p>
                            </w:tc>
                          </w:tr>
                        </w:tbl>
                        <w:p w14:paraId="2EE2A9CE" w14:textId="77777777" w:rsidR="006B2E25" w:rsidRDefault="006B2E25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sz w:val="28"/>
              <w:szCs w:val="28"/>
            </w:rP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b w:val="0"/>
          <w:bCs w:val="0"/>
          <w:caps w:val="0"/>
          <w:color w:val="auto"/>
        </w:rPr>
        <w:id w:val="436807994"/>
        <w:docPartObj>
          <w:docPartGallery w:val="Table of Contents"/>
          <w:docPartUnique/>
        </w:docPartObj>
      </w:sdtPr>
      <w:sdtEndPr/>
      <w:sdtContent>
        <w:p w14:paraId="57074117" w14:textId="18258F1A" w:rsidR="006F5775" w:rsidRDefault="006F5775" w:rsidP="00E916A1">
          <w:pPr>
            <w:pStyle w:val="Nagwekspisutreci"/>
            <w:tabs>
              <w:tab w:val="right" w:pos="9050"/>
            </w:tabs>
          </w:pPr>
          <w:r>
            <w:t>Spis treści</w:t>
          </w:r>
          <w:r w:rsidR="00E916A1">
            <w:tab/>
          </w:r>
        </w:p>
        <w:p w14:paraId="0B684F4C" w14:textId="44C16ADA" w:rsidR="006F5775" w:rsidRDefault="006F5775">
          <w:pPr>
            <w:pStyle w:val="Spistreci1"/>
            <w:tabs>
              <w:tab w:val="right" w:leader="dot" w:pos="904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733499" w:history="1">
            <w:r w:rsidRPr="0017206B">
              <w:rPr>
                <w:rStyle w:val="Hipercze"/>
                <w:noProof/>
              </w:rPr>
              <w:t>Pierwsze logowanie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_Toc49733499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B6C2BE" w14:textId="5CDE0E66" w:rsidR="006F5775" w:rsidRDefault="009B29A7">
          <w:pPr>
            <w:pStyle w:val="Spistreci1"/>
            <w:tabs>
              <w:tab w:val="right" w:leader="dot" w:pos="9040"/>
            </w:tabs>
            <w:rPr>
              <w:noProof/>
            </w:rPr>
          </w:pPr>
          <w:hyperlink w:anchor="_Toc49733500" w:history="1">
            <w:r w:rsidR="006F5775" w:rsidRPr="0017206B">
              <w:rPr>
                <w:rStyle w:val="Hipercze"/>
                <w:noProof/>
              </w:rPr>
              <w:t>Logowanie z użyciem aplikacji na komputerze</w:t>
            </w:r>
            <w:r w:rsidR="006F5775">
              <w:rPr>
                <w:noProof/>
                <w:webHidden/>
              </w:rPr>
              <w:tab/>
            </w:r>
            <w:r w:rsidR="006F5775">
              <w:rPr>
                <w:noProof/>
                <w:webHidden/>
              </w:rPr>
              <w:fldChar w:fldCharType="begin"/>
            </w:r>
            <w:r w:rsidR="006F5775">
              <w:rPr>
                <w:noProof/>
                <w:webHidden/>
              </w:rPr>
              <w:instrText xml:space="preserve"> PAGEREF _Toc49733500 \h </w:instrText>
            </w:r>
            <w:r w:rsidR="006F5775">
              <w:rPr>
                <w:noProof/>
                <w:webHidden/>
              </w:rPr>
            </w:r>
            <w:r w:rsidR="006F5775">
              <w:rPr>
                <w:noProof/>
                <w:webHidden/>
              </w:rPr>
              <w:fldChar w:fldCharType="separate"/>
            </w:r>
            <w:r w:rsidR="006F5775">
              <w:rPr>
                <w:noProof/>
                <w:webHidden/>
              </w:rPr>
              <w:t>8</w:t>
            </w:r>
            <w:r w:rsidR="006F5775">
              <w:rPr>
                <w:noProof/>
                <w:webHidden/>
              </w:rPr>
              <w:fldChar w:fldCharType="end"/>
            </w:r>
          </w:hyperlink>
        </w:p>
        <w:p w14:paraId="6D59CC56" w14:textId="2B4053D9" w:rsidR="006F5775" w:rsidRDefault="009B29A7">
          <w:pPr>
            <w:pStyle w:val="Spistreci1"/>
            <w:tabs>
              <w:tab w:val="right" w:leader="dot" w:pos="9040"/>
            </w:tabs>
            <w:rPr>
              <w:noProof/>
            </w:rPr>
          </w:pPr>
          <w:hyperlink w:anchor="_Toc49733501" w:history="1">
            <w:r w:rsidR="006F5775" w:rsidRPr="0017206B">
              <w:rPr>
                <w:rStyle w:val="Hipercze"/>
                <w:noProof/>
              </w:rPr>
              <w:t>Logowanie w aplikacji w telefonie</w:t>
            </w:r>
            <w:r w:rsidR="006F5775">
              <w:rPr>
                <w:noProof/>
                <w:webHidden/>
              </w:rPr>
              <w:tab/>
            </w:r>
            <w:r w:rsidR="006F5775">
              <w:rPr>
                <w:noProof/>
                <w:webHidden/>
              </w:rPr>
              <w:fldChar w:fldCharType="begin"/>
            </w:r>
            <w:r w:rsidR="006F5775">
              <w:rPr>
                <w:noProof/>
                <w:webHidden/>
              </w:rPr>
              <w:instrText xml:space="preserve"> PAGEREF _Toc49733501 \h </w:instrText>
            </w:r>
            <w:r w:rsidR="006F5775">
              <w:rPr>
                <w:noProof/>
                <w:webHidden/>
              </w:rPr>
            </w:r>
            <w:r w:rsidR="006F5775">
              <w:rPr>
                <w:noProof/>
                <w:webHidden/>
              </w:rPr>
              <w:fldChar w:fldCharType="separate"/>
            </w:r>
            <w:r w:rsidR="006F5775">
              <w:rPr>
                <w:noProof/>
                <w:webHidden/>
              </w:rPr>
              <w:t>11</w:t>
            </w:r>
            <w:r w:rsidR="006F5775">
              <w:rPr>
                <w:noProof/>
                <w:webHidden/>
              </w:rPr>
              <w:fldChar w:fldCharType="end"/>
            </w:r>
          </w:hyperlink>
        </w:p>
        <w:p w14:paraId="2900ECDD" w14:textId="2A0479C3" w:rsidR="006F5775" w:rsidRDefault="009B29A7">
          <w:pPr>
            <w:pStyle w:val="Spistreci1"/>
            <w:tabs>
              <w:tab w:val="right" w:leader="dot" w:pos="9040"/>
            </w:tabs>
            <w:rPr>
              <w:noProof/>
            </w:rPr>
          </w:pPr>
          <w:hyperlink w:anchor="_Toc49733502" w:history="1">
            <w:r w:rsidR="006F5775" w:rsidRPr="0017206B">
              <w:rPr>
                <w:rStyle w:val="Hipercze"/>
                <w:noProof/>
              </w:rPr>
              <w:t>Wideo lekcje</w:t>
            </w:r>
            <w:r w:rsidR="006F5775">
              <w:rPr>
                <w:noProof/>
                <w:webHidden/>
              </w:rPr>
              <w:tab/>
            </w:r>
            <w:r w:rsidR="006F5775">
              <w:rPr>
                <w:noProof/>
                <w:webHidden/>
              </w:rPr>
              <w:fldChar w:fldCharType="begin"/>
            </w:r>
            <w:r w:rsidR="006F5775">
              <w:rPr>
                <w:noProof/>
                <w:webHidden/>
              </w:rPr>
              <w:instrText xml:space="preserve"> PAGEREF _Toc49733502 \h </w:instrText>
            </w:r>
            <w:r w:rsidR="006F5775">
              <w:rPr>
                <w:noProof/>
                <w:webHidden/>
              </w:rPr>
            </w:r>
            <w:r w:rsidR="006F5775">
              <w:rPr>
                <w:noProof/>
                <w:webHidden/>
              </w:rPr>
              <w:fldChar w:fldCharType="separate"/>
            </w:r>
            <w:r w:rsidR="006F5775">
              <w:rPr>
                <w:noProof/>
                <w:webHidden/>
              </w:rPr>
              <w:t>13</w:t>
            </w:r>
            <w:r w:rsidR="006F5775">
              <w:rPr>
                <w:noProof/>
                <w:webHidden/>
              </w:rPr>
              <w:fldChar w:fldCharType="end"/>
            </w:r>
          </w:hyperlink>
        </w:p>
        <w:p w14:paraId="238BAA3C" w14:textId="3443487B" w:rsidR="006F5775" w:rsidRDefault="009B29A7">
          <w:pPr>
            <w:pStyle w:val="Spistreci1"/>
            <w:tabs>
              <w:tab w:val="right" w:leader="dot" w:pos="9040"/>
            </w:tabs>
            <w:rPr>
              <w:noProof/>
            </w:rPr>
          </w:pPr>
          <w:hyperlink w:anchor="_Toc49733503" w:history="1">
            <w:r w:rsidR="006F5775" w:rsidRPr="0017206B">
              <w:rPr>
                <w:rStyle w:val="Hipercze"/>
                <w:noProof/>
              </w:rPr>
              <w:t>Zadania</w:t>
            </w:r>
            <w:r w:rsidR="006F5775">
              <w:rPr>
                <w:noProof/>
                <w:webHidden/>
              </w:rPr>
              <w:tab/>
            </w:r>
            <w:r w:rsidR="006F5775">
              <w:rPr>
                <w:noProof/>
                <w:webHidden/>
              </w:rPr>
              <w:fldChar w:fldCharType="begin"/>
            </w:r>
            <w:r w:rsidR="006F5775">
              <w:rPr>
                <w:noProof/>
                <w:webHidden/>
              </w:rPr>
              <w:instrText xml:space="preserve"> PAGEREF _Toc49733503 \h </w:instrText>
            </w:r>
            <w:r w:rsidR="006F5775">
              <w:rPr>
                <w:noProof/>
                <w:webHidden/>
              </w:rPr>
            </w:r>
            <w:r w:rsidR="006F5775">
              <w:rPr>
                <w:noProof/>
                <w:webHidden/>
              </w:rPr>
              <w:fldChar w:fldCharType="separate"/>
            </w:r>
            <w:r w:rsidR="006F5775">
              <w:rPr>
                <w:noProof/>
                <w:webHidden/>
              </w:rPr>
              <w:t>15</w:t>
            </w:r>
            <w:r w:rsidR="006F5775">
              <w:rPr>
                <w:noProof/>
                <w:webHidden/>
              </w:rPr>
              <w:fldChar w:fldCharType="end"/>
            </w:r>
          </w:hyperlink>
        </w:p>
        <w:p w14:paraId="4C58E1DA" w14:textId="144067AF" w:rsidR="006F5775" w:rsidRDefault="006F5775">
          <w:r>
            <w:rPr>
              <w:b/>
              <w:bCs/>
            </w:rPr>
            <w:fldChar w:fldCharType="end"/>
          </w:r>
        </w:p>
      </w:sdtContent>
    </w:sdt>
    <w:p w14:paraId="798D222C" w14:textId="77777777" w:rsidR="003C1E78" w:rsidRDefault="003C1E78" w:rsidP="003C1E78">
      <w:pPr>
        <w:pStyle w:val="Informacjekontaktowe"/>
      </w:pPr>
    </w:p>
    <w:p w14:paraId="1197B21A" w14:textId="77777777" w:rsidR="006F5775" w:rsidRDefault="006F5775">
      <w:r>
        <w:br w:type="page"/>
      </w:r>
    </w:p>
    <w:p w14:paraId="6BB7CCF9" w14:textId="6BD2D08D" w:rsidR="006B2E25" w:rsidRDefault="006B2E25" w:rsidP="00197526">
      <w:r>
        <w:lastRenderedPageBreak/>
        <w:t xml:space="preserve">Aplikacja Microsoft Teams jest częścią usługi pakietu Microsoft Office 365 dla Edukacji. Aby móc korzystać z Microsoft Teams uczeń musi posiadać konto w Office 365. Takie bezpłatne konta uczniowskie, zostały założone każdemu uczniowi klas od I do VIII. </w:t>
      </w:r>
    </w:p>
    <w:p w14:paraId="40C546E3" w14:textId="053F5549" w:rsidR="00197526" w:rsidRDefault="006B2E25" w:rsidP="00197526">
      <w:r>
        <w:t>W ramach konta w Office 365 każdy uczeń otrzymuje:</w:t>
      </w:r>
    </w:p>
    <w:p w14:paraId="69B7897D" w14:textId="406B1EC5" w:rsidR="006B2E25" w:rsidRDefault="006B2E25" w:rsidP="006B2E25">
      <w:pPr>
        <w:jc w:val="center"/>
      </w:pPr>
      <w:r>
        <w:rPr>
          <w:noProof/>
        </w:rPr>
        <w:drawing>
          <wp:inline distT="0" distB="0" distL="0" distR="0" wp14:anchorId="686A99B6" wp14:editId="731653D4">
            <wp:extent cx="3033713" cy="3779842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38814" cy="3786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77C72" w14:textId="77777777" w:rsidR="006B2E25" w:rsidRDefault="006B2E25" w:rsidP="00197526">
      <w:r>
        <w:t xml:space="preserve">Wszystkie powyższe aplikacje działają w przeglądarce internetowej (dowolnej) – nie pobiera się i nie instaluje się na komputerze żadnego oprogramowania. </w:t>
      </w:r>
    </w:p>
    <w:p w14:paraId="0CA1B509" w14:textId="77777777" w:rsidR="006B2E25" w:rsidRDefault="006B2E25" w:rsidP="00197526">
      <w:r>
        <w:t>Aplikacja Microsoft Teams – z której będziemy korzystać w nauczaniu poprzez e-learning, to cyfrowe centrum pozwalające na konwersację (czat indywidualny lub w całej klasie - również z nauczycielem), zamieszczanie materiałów lekcyjnych czy wysyłanie zadań do poszczególnych uczniów i sprawdzanie ich oraz odsyłanie z informacją zwrotną.</w:t>
      </w:r>
    </w:p>
    <w:p w14:paraId="688848C6" w14:textId="1D40886B" w:rsidR="006B2E25" w:rsidRDefault="006B2E25" w:rsidP="00197526">
      <w:r>
        <w:t>Poniższa instrukcja wyjaśnia jak uczeń może zalogować się do aplikacji i jak z niej korzystać. Staraliśmy się przygotować ją tak aby każdy uczeń sobie poradził.</w:t>
      </w:r>
    </w:p>
    <w:p w14:paraId="4FBE3727" w14:textId="77777777" w:rsidR="006B2E25" w:rsidRDefault="006B2E25">
      <w:r>
        <w:br w:type="page"/>
      </w:r>
    </w:p>
    <w:p w14:paraId="4458C9BF" w14:textId="77777777" w:rsidR="006B2E25" w:rsidRDefault="006B2E25" w:rsidP="00197526"/>
    <w:p w14:paraId="705C247C" w14:textId="2A0C995B" w:rsidR="00197526" w:rsidRDefault="00197526" w:rsidP="00197526">
      <w:pPr>
        <w:pStyle w:val="Nagwek1"/>
      </w:pPr>
      <w:bookmarkStart w:id="0" w:name="_Toc49733499"/>
      <w:r w:rsidRPr="00197526">
        <w:t>Pierwsze logowanie</w:t>
      </w:r>
      <w:bookmarkEnd w:id="0"/>
    </w:p>
    <w:p w14:paraId="6243A02B" w14:textId="1690CE7B" w:rsidR="006B2E25" w:rsidRPr="006B2E25" w:rsidRDefault="006B2E25" w:rsidP="006B2E25">
      <w:pPr>
        <w:tabs>
          <w:tab w:val="num" w:pos="720"/>
        </w:tabs>
      </w:pPr>
      <w:r w:rsidRPr="006B2E25">
        <w:t>Wchodzimy na stronę internetową naszej szkoły</w:t>
      </w:r>
      <w:r>
        <w:t xml:space="preserve">: i </w:t>
      </w:r>
      <w:r w:rsidRPr="006B2E25">
        <w:t>dszukujemy logo – Microsoft Office 365</w:t>
      </w:r>
    </w:p>
    <w:p w14:paraId="11B98229" w14:textId="4C4DFAEE" w:rsidR="00197526" w:rsidRDefault="006B2E25" w:rsidP="0019752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771C3B" wp14:editId="45D69307">
                <wp:simplePos x="0" y="0"/>
                <wp:positionH relativeFrom="column">
                  <wp:posOffset>-233362</wp:posOffset>
                </wp:positionH>
                <wp:positionV relativeFrom="paragraph">
                  <wp:posOffset>3727133</wp:posOffset>
                </wp:positionV>
                <wp:extent cx="1809750" cy="652462"/>
                <wp:effectExtent l="19050" t="19050" r="19050" b="14605"/>
                <wp:wrapNone/>
                <wp:docPr id="15" name="Ow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652462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91BE90" id="Owal 15" o:spid="_x0000_s1026" style="position:absolute;margin-left:-18.35pt;margin-top:293.5pt;width:142.5pt;height:51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" filled="f" strokecolor="red" strokeweight="2.25pt">
                <v:stroke joinstyle="miter"/>
              </v:oval>
            </w:pict>
          </mc:Fallback>
        </mc:AlternateContent>
      </w:r>
    </w:p>
    <w:p w14:paraId="176525AD" w14:textId="04FA888A" w:rsidR="006328EA" w:rsidRDefault="006328EA" w:rsidP="00155222">
      <w:pPr>
        <w:pStyle w:val="Akapitzlist"/>
        <w:keepNext/>
        <w:keepLines/>
        <w:numPr>
          <w:ilvl w:val="0"/>
          <w:numId w:val="18"/>
        </w:numPr>
      </w:pPr>
      <w:r>
        <w:t xml:space="preserve">Po kliknięciu zostaniesz przeniesiony na stronę </w:t>
      </w:r>
      <w:hyperlink r:id="rId13" w:history="1">
        <w:r w:rsidRPr="009B655E">
          <w:rPr>
            <w:rStyle w:val="Hipercze"/>
          </w:rPr>
          <w:t>https://www.office.com/?omkt=pl-pl</w:t>
        </w:r>
      </w:hyperlink>
    </w:p>
    <w:p w14:paraId="5F4B796C" w14:textId="75379590" w:rsidR="00791DD2" w:rsidRDefault="001F6848" w:rsidP="00197526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DBDCC9" wp14:editId="3AFECC79">
                <wp:simplePos x="0" y="0"/>
                <wp:positionH relativeFrom="column">
                  <wp:posOffset>2676525</wp:posOffset>
                </wp:positionH>
                <wp:positionV relativeFrom="paragraph">
                  <wp:posOffset>1476057</wp:posOffset>
                </wp:positionV>
                <wp:extent cx="1162050" cy="523875"/>
                <wp:effectExtent l="19050" t="19050" r="19050" b="28575"/>
                <wp:wrapNone/>
                <wp:docPr id="16" name="Ow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238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E44ED94" id="Owal 16" o:spid="_x0000_s1026" style="position:absolute;margin-left:210.75pt;margin-top:116.2pt;width:91.5pt;height:4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" filled="f" strokecolor="red" strokeweight="2.25pt">
                <v:stroke joinstyle="miter"/>
              </v:oval>
            </w:pict>
          </mc:Fallback>
        </mc:AlternateContent>
      </w:r>
      <w:r w:rsidR="00791DD2" w:rsidRPr="00791DD2">
        <w:rPr>
          <w:noProof/>
        </w:rPr>
        <w:drawing>
          <wp:inline distT="0" distB="0" distL="0" distR="0" wp14:anchorId="6DA69233" wp14:editId="0C32725C">
            <wp:extent cx="5746750" cy="3003550"/>
            <wp:effectExtent l="0" t="0" r="6350" b="6350"/>
            <wp:docPr id="11" name="Obraz 10">
              <a:extLst xmlns:a="http://schemas.openxmlformats.org/drawingml/2006/main">
                <a:ext uri="{FF2B5EF4-FFF2-40B4-BE49-F238E27FC236}">
                  <a16:creationId xmlns:a16="http://schemas.microsoft.com/office/drawing/2014/main" id="{1C456FD0-841D-4C6B-8410-3153279EF84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0">
                      <a:extLst>
                        <a:ext uri="{FF2B5EF4-FFF2-40B4-BE49-F238E27FC236}">
                          <a16:creationId xmlns:a16="http://schemas.microsoft.com/office/drawing/2014/main" id="{1C456FD0-841D-4C6B-8410-3153279EF84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300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66825" w14:textId="1C3A5445" w:rsidR="00155222" w:rsidRDefault="00155222" w:rsidP="00155222">
      <w:pPr>
        <w:pStyle w:val="Akapitzlist"/>
        <w:numPr>
          <w:ilvl w:val="0"/>
          <w:numId w:val="18"/>
        </w:numPr>
      </w:pPr>
      <w:r w:rsidRPr="00155222">
        <w:t>Klikasz na „Zaloguj się”.</w:t>
      </w:r>
    </w:p>
    <w:p w14:paraId="74FCF727" w14:textId="7D772C5A" w:rsidR="00155222" w:rsidRDefault="00155222" w:rsidP="00155222">
      <w:pPr>
        <w:pStyle w:val="Akapitzlist"/>
        <w:numPr>
          <w:ilvl w:val="0"/>
          <w:numId w:val="17"/>
        </w:numPr>
      </w:pPr>
      <w:r w:rsidRPr="00155222">
        <w:t>Tu wprowadzasz adres e-mail otrzymany od szkoły</w:t>
      </w:r>
    </w:p>
    <w:p w14:paraId="5FED76DF" w14:textId="4B97934F" w:rsidR="00DA0E6F" w:rsidRPr="00155222" w:rsidRDefault="00D64011" w:rsidP="00D64011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D9D0F6" wp14:editId="0DC563A9">
                <wp:simplePos x="0" y="0"/>
                <wp:positionH relativeFrom="column">
                  <wp:posOffset>3486150</wp:posOffset>
                </wp:positionH>
                <wp:positionV relativeFrom="paragraph">
                  <wp:posOffset>3061652</wp:posOffset>
                </wp:positionV>
                <wp:extent cx="1162050" cy="523875"/>
                <wp:effectExtent l="19050" t="19050" r="19050" b="28575"/>
                <wp:wrapNone/>
                <wp:docPr id="18" name="Ow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238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CDE9F1C" id="Owal 18" o:spid="_x0000_s1026" style="position:absolute;margin-left:274.5pt;margin-top:241.05pt;width:91.5pt;height:4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" filled="f" strokecolor="red" strokeweight="2.25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437DA95C" wp14:editId="285A87B9">
            <wp:extent cx="4657725" cy="3963035"/>
            <wp:effectExtent l="0" t="0" r="9525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963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A28895" w14:textId="19ACE760" w:rsidR="00155222" w:rsidRDefault="00155222" w:rsidP="00D64011">
      <w:pPr>
        <w:pStyle w:val="Akapitzlist"/>
        <w:numPr>
          <w:ilvl w:val="0"/>
          <w:numId w:val="17"/>
        </w:numPr>
      </w:pPr>
      <w:r w:rsidRPr="00155222">
        <w:t>Następnie klikasz „Dalej”</w:t>
      </w:r>
    </w:p>
    <w:p w14:paraId="43BE030E" w14:textId="7D13A3D5" w:rsidR="000376D9" w:rsidRDefault="000376D9" w:rsidP="00D64011">
      <w:pPr>
        <w:pStyle w:val="Akapitzlist"/>
        <w:numPr>
          <w:ilvl w:val="0"/>
          <w:numId w:val="17"/>
        </w:numPr>
      </w:pPr>
      <w:r>
        <w:t>Wprowadzasz otrzymane jednorazowe hasło</w:t>
      </w:r>
      <w:r w:rsidR="001238B6">
        <w:t xml:space="preserve"> i klikasz „Zaloguj”</w:t>
      </w:r>
    </w:p>
    <w:p w14:paraId="5FEE6B07" w14:textId="549435CB" w:rsidR="00D14D24" w:rsidRDefault="00D14D24" w:rsidP="00D14D24"/>
    <w:p w14:paraId="12642530" w14:textId="0F2C987E" w:rsidR="00D14D24" w:rsidRDefault="001238B6" w:rsidP="00814CB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510B47" wp14:editId="32106499">
                <wp:simplePos x="0" y="0"/>
                <wp:positionH relativeFrom="column">
                  <wp:posOffset>3276600</wp:posOffset>
                </wp:positionH>
                <wp:positionV relativeFrom="paragraph">
                  <wp:posOffset>2286000</wp:posOffset>
                </wp:positionV>
                <wp:extent cx="1162050" cy="523875"/>
                <wp:effectExtent l="19050" t="19050" r="19050" b="28575"/>
                <wp:wrapNone/>
                <wp:docPr id="20" name="Ow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238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5D2A3CE" id="Owal 20" o:spid="_x0000_s1026" style="position:absolute;margin-left:258pt;margin-top:180pt;width:91.5pt;height:41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" filled="f" strokecolor="red" strokeweight="2.25pt">
                <v:stroke joinstyle="miter"/>
              </v:oval>
            </w:pict>
          </mc:Fallback>
        </mc:AlternateContent>
      </w:r>
      <w:r w:rsidR="000376D9">
        <w:rPr>
          <w:noProof/>
        </w:rPr>
        <w:drawing>
          <wp:inline distT="0" distB="0" distL="0" distR="0" wp14:anchorId="57259AC2" wp14:editId="67E5DF40">
            <wp:extent cx="3886200" cy="3126695"/>
            <wp:effectExtent l="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398" cy="31316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7A9DFC" w14:textId="17E98809" w:rsidR="000376D9" w:rsidRDefault="00844B08" w:rsidP="00D14D24">
      <w:r>
        <w:t>Po zalogowaniu zostaniesz poproszony o ustawienie nowego hasła.</w:t>
      </w:r>
    </w:p>
    <w:p w14:paraId="0FE0BFC9" w14:textId="61A79C66" w:rsidR="000376D9" w:rsidRDefault="00240DCF" w:rsidP="00814CB4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373DF9" wp14:editId="5E17418E">
                <wp:simplePos x="0" y="0"/>
                <wp:positionH relativeFrom="column">
                  <wp:posOffset>3057525</wp:posOffset>
                </wp:positionH>
                <wp:positionV relativeFrom="paragraph">
                  <wp:posOffset>2628900</wp:posOffset>
                </wp:positionV>
                <wp:extent cx="1162050" cy="523875"/>
                <wp:effectExtent l="19050" t="19050" r="19050" b="28575"/>
                <wp:wrapNone/>
                <wp:docPr id="25" name="Ow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238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2CA303" id="Owal 25" o:spid="_x0000_s1026" style="position:absolute;margin-left:240.75pt;margin-top:207pt;width:91.5pt;height:41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" filled="f" strokecolor="red" strokeweight="2.25pt">
                <v:stroke joinstyle="miter"/>
              </v:oval>
            </w:pict>
          </mc:Fallback>
        </mc:AlternateContent>
      </w:r>
      <w:r w:rsidR="00814CB4" w:rsidRPr="00814CB4">
        <w:rPr>
          <w:noProof/>
        </w:rPr>
        <w:drawing>
          <wp:inline distT="0" distB="0" distL="0" distR="0" wp14:anchorId="27689524" wp14:editId="7F779105">
            <wp:extent cx="3813210" cy="3695700"/>
            <wp:effectExtent l="0" t="0" r="0" b="0"/>
            <wp:docPr id="22" name="Symbol zastępczy zawartości 10">
              <a:extLst xmlns:a="http://schemas.openxmlformats.org/drawingml/2006/main">
                <a:ext uri="{FF2B5EF4-FFF2-40B4-BE49-F238E27FC236}">
                  <a16:creationId xmlns:a16="http://schemas.microsoft.com/office/drawing/2014/main" id="{907E9692-E5AF-4803-8D53-23E72E827E28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ymbol zastępczy zawartości 10">
                      <a:extLst>
                        <a:ext uri="{FF2B5EF4-FFF2-40B4-BE49-F238E27FC236}">
                          <a16:creationId xmlns:a16="http://schemas.microsoft.com/office/drawing/2014/main" id="{907E9692-E5AF-4803-8D53-23E72E827E28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13210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EC5CD" w14:textId="176C94F8" w:rsidR="000376D9" w:rsidRDefault="000376D9" w:rsidP="00D14D24"/>
    <w:p w14:paraId="6E7F95F3" w14:textId="77777777" w:rsidR="00B75706" w:rsidRPr="00B75706" w:rsidRDefault="00B75706" w:rsidP="004B5A06">
      <w:pPr>
        <w:keepNext/>
        <w:keepLines/>
      </w:pPr>
      <w:r w:rsidRPr="00B75706">
        <w:t>Jeśli nie chcesz by system Cię wylogowywał wybierz „Tak”</w:t>
      </w:r>
    </w:p>
    <w:p w14:paraId="7021DDD8" w14:textId="260550E6" w:rsidR="000376D9" w:rsidRDefault="004B5A06" w:rsidP="004B5A06">
      <w:pPr>
        <w:jc w:val="center"/>
      </w:pPr>
      <w:r w:rsidRPr="004B5A0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AB9B91" wp14:editId="7BD27567">
                <wp:simplePos x="0" y="0"/>
                <wp:positionH relativeFrom="column">
                  <wp:posOffset>1028700</wp:posOffset>
                </wp:positionH>
                <wp:positionV relativeFrom="paragraph">
                  <wp:posOffset>895350</wp:posOffset>
                </wp:positionV>
                <wp:extent cx="2952328" cy="428625"/>
                <wp:effectExtent l="0" t="0" r="635" b="9525"/>
                <wp:wrapNone/>
                <wp:docPr id="24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328" cy="428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01DEA6" w14:textId="77777777" w:rsidR="004B5A06" w:rsidRDefault="004B5A06" w:rsidP="004B5A0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</w:rPr>
                              <w:t>uczen1@sp2zabki.pl</w:t>
                            </w:r>
                          </w:p>
                        </w:txbxContent>
                      </wps:txbx>
                      <wps:bodyPr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AB9B91" id="Prostokąt 15" o:spid="_x0000_s1027" style="position:absolute;left:0;text-align:left;margin-left:81pt;margin-top:70.5pt;width:232.45pt;height:33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" fillcolor="white [3201]" stroked="f" strokeweight="1pt">
                <v:textbox>
                  <w:txbxContent>
                    <w:p w14:paraId="7001DEA6" w14:textId="77777777" w:rsidR="004B5A06" w:rsidRDefault="004B5A06" w:rsidP="004B5A06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 w:themeColor="dark1"/>
                          <w:kern w:val="24"/>
                        </w:rPr>
                        <w:t>uczen1@sp2zabki.pl</w:t>
                      </w:r>
                    </w:p>
                  </w:txbxContent>
                </v:textbox>
              </v:rect>
            </w:pict>
          </mc:Fallback>
        </mc:AlternateContent>
      </w:r>
      <w:r w:rsidR="00B75706">
        <w:rPr>
          <w:noProof/>
        </w:rPr>
        <w:drawing>
          <wp:inline distT="0" distB="0" distL="0" distR="0" wp14:anchorId="37211CED" wp14:editId="5FFC1A1B">
            <wp:extent cx="4781550" cy="4040033"/>
            <wp:effectExtent l="0" t="0" r="0" b="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023" cy="40446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1688AF" w14:textId="47068F13" w:rsidR="000376D9" w:rsidRDefault="000376D9" w:rsidP="00D14D24"/>
    <w:p w14:paraId="56C12B24" w14:textId="79AA22B8" w:rsidR="000376D9" w:rsidRDefault="00B05739" w:rsidP="00D14D24">
      <w:r>
        <w:lastRenderedPageBreak/>
        <w:t>Po zalogowaniu zobaczysz pulpit nawigacyjny pakietu Office 365.</w:t>
      </w:r>
    </w:p>
    <w:p w14:paraId="0F02DF30" w14:textId="06335372" w:rsidR="0076389F" w:rsidRDefault="0076389F" w:rsidP="00D14D24">
      <w:r>
        <w:t>Wybierz aplikacje Teams i kliknij.</w:t>
      </w:r>
    </w:p>
    <w:p w14:paraId="767C85E2" w14:textId="34FD6178" w:rsidR="000376D9" w:rsidRPr="00155222" w:rsidRDefault="00240DCF" w:rsidP="00D14D24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9DAACC" wp14:editId="64CCDAAC">
                <wp:simplePos x="0" y="0"/>
                <wp:positionH relativeFrom="column">
                  <wp:posOffset>4010025</wp:posOffset>
                </wp:positionH>
                <wp:positionV relativeFrom="paragraph">
                  <wp:posOffset>386080</wp:posOffset>
                </wp:positionV>
                <wp:extent cx="371475" cy="523875"/>
                <wp:effectExtent l="19050" t="19050" r="28575" b="28575"/>
                <wp:wrapNone/>
                <wp:docPr id="26" name="Ow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5238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F02808C" id="Owal 26" o:spid="_x0000_s1026" style="position:absolute;margin-left:315.75pt;margin-top:30.4pt;width:29.25pt;height:41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" filled="f" strokecolor="red" strokeweight="2.25pt">
                <v:stroke joinstyle="miter"/>
              </v:oval>
            </w:pict>
          </mc:Fallback>
        </mc:AlternateContent>
      </w:r>
      <w:r w:rsidRPr="00240DCF">
        <w:rPr>
          <w:noProof/>
        </w:rPr>
        <w:drawing>
          <wp:inline distT="0" distB="0" distL="0" distR="0" wp14:anchorId="13AD1DFA" wp14:editId="1DDCDED9">
            <wp:extent cx="5746750" cy="2262505"/>
            <wp:effectExtent l="0" t="0" r="6350" b="4445"/>
            <wp:docPr id="2" name="Obraz 1">
              <a:extLst xmlns:a="http://schemas.openxmlformats.org/drawingml/2006/main">
                <a:ext uri="{FF2B5EF4-FFF2-40B4-BE49-F238E27FC236}">
                  <a16:creationId xmlns:a16="http://schemas.microsoft.com/office/drawing/2014/main" id="{20BDBE3C-39D1-486D-A01A-72BE848BDE2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>
                      <a:extLst>
                        <a:ext uri="{FF2B5EF4-FFF2-40B4-BE49-F238E27FC236}">
                          <a16:creationId xmlns:a16="http://schemas.microsoft.com/office/drawing/2014/main" id="{20BDBE3C-39D1-486D-A01A-72BE848BDE2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2262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140CF7" w14:textId="77777777" w:rsidR="00DD4BDF" w:rsidRDefault="00DD4BDF" w:rsidP="00155222"/>
    <w:p w14:paraId="73E6795A" w14:textId="0F6D5D89" w:rsidR="00DD4BDF" w:rsidRDefault="00DD4BDF" w:rsidP="00CF0E8E">
      <w:pPr>
        <w:keepNext/>
        <w:keepLines/>
        <w:rPr>
          <w:color w:val="FF0000"/>
        </w:rPr>
      </w:pPr>
      <w:r>
        <w:t xml:space="preserve">W kolejnym oknie wybierasz sposób korzystania z aplikacji: możesz ją zainstalować </w:t>
      </w:r>
      <w:r w:rsidR="0094342C">
        <w:t xml:space="preserve">na komputerze </w:t>
      </w:r>
      <w:r w:rsidR="0094342C" w:rsidRPr="0094342C">
        <w:rPr>
          <w:color w:val="FF0000"/>
        </w:rPr>
        <w:t xml:space="preserve">A </w:t>
      </w:r>
      <w:r w:rsidR="0094342C">
        <w:t>(zostanie pobrana z witryny microsoft.com)</w:t>
      </w:r>
      <w:r w:rsidR="00F06DFB">
        <w:t xml:space="preserve"> lub </w:t>
      </w:r>
      <w:r w:rsidR="0026544F">
        <w:t xml:space="preserve">używać w przeglądarce internetowej </w:t>
      </w:r>
      <w:r w:rsidR="0026544F" w:rsidRPr="0026544F">
        <w:rPr>
          <w:color w:val="FF0000"/>
        </w:rPr>
        <w:t>B</w:t>
      </w:r>
    </w:p>
    <w:p w14:paraId="71AA0691" w14:textId="66C82BEE" w:rsidR="00CF0E8E" w:rsidRDefault="00CF0E8E" w:rsidP="00155222">
      <w:r>
        <w:rPr>
          <w:noProof/>
        </w:rPr>
        <w:drawing>
          <wp:inline distT="0" distB="0" distL="0" distR="0" wp14:anchorId="284A3F1A" wp14:editId="69D28411">
            <wp:extent cx="5746750" cy="3257550"/>
            <wp:effectExtent l="0" t="0" r="6350" b="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C9704" w14:textId="78FC45C6" w:rsidR="00CF0E8E" w:rsidRDefault="00766F62" w:rsidP="00155222">
      <w:r>
        <w:t xml:space="preserve">Po kliknięcie opcji </w:t>
      </w:r>
      <w:r w:rsidRPr="0026544F">
        <w:rPr>
          <w:color w:val="FF0000"/>
        </w:rPr>
        <w:t>B</w:t>
      </w:r>
      <w:r>
        <w:t xml:space="preserve"> </w:t>
      </w:r>
      <w:r w:rsidR="007D76B3">
        <w:t xml:space="preserve">przechodzisz </w:t>
      </w:r>
      <w:r w:rsidR="00E871EC">
        <w:t xml:space="preserve">w przeglądarce </w:t>
      </w:r>
      <w:r w:rsidR="007D76B3">
        <w:t>do gł</w:t>
      </w:r>
      <w:r w:rsidR="00D76108">
        <w:t>ó</w:t>
      </w:r>
      <w:r w:rsidR="007D76B3">
        <w:t>wnego okna aplikacji Teams</w:t>
      </w:r>
    </w:p>
    <w:p w14:paraId="270A35DF" w14:textId="0153349A" w:rsidR="008722CF" w:rsidRDefault="005A3C0A" w:rsidP="00155222">
      <w:r w:rsidRPr="005A3C0A">
        <w:rPr>
          <w:noProof/>
        </w:rPr>
        <w:lastRenderedPageBreak/>
        <w:drawing>
          <wp:inline distT="0" distB="0" distL="0" distR="0" wp14:anchorId="7015A7BF" wp14:editId="4CBE246B">
            <wp:extent cx="5746750" cy="1961515"/>
            <wp:effectExtent l="0" t="0" r="6350" b="635"/>
            <wp:docPr id="6" name="Obraz 5">
              <a:extLst xmlns:a="http://schemas.openxmlformats.org/drawingml/2006/main">
                <a:ext uri="{FF2B5EF4-FFF2-40B4-BE49-F238E27FC236}">
                  <a16:creationId xmlns:a16="http://schemas.microsoft.com/office/drawing/2014/main" id="{72D48F32-1D21-461D-9B0A-F5F7C9A0DC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5">
                      <a:extLst>
                        <a:ext uri="{FF2B5EF4-FFF2-40B4-BE49-F238E27FC236}">
                          <a16:creationId xmlns:a16="http://schemas.microsoft.com/office/drawing/2014/main" id="{72D48F32-1D21-461D-9B0A-F5F7C9A0DC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196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9DE7E" w14:textId="5441DAC5" w:rsidR="008722CF" w:rsidRPr="008722CF" w:rsidRDefault="005A3C0A" w:rsidP="008722CF">
      <w:r>
        <w:t xml:space="preserve">W zakładce </w:t>
      </w:r>
      <w:r w:rsidR="008722CF" w:rsidRPr="008722CF">
        <w:t>„Zespoły”, zobaczysz listę zespołów do których możesz dołączyć lub do których dołączył Cię nauczyciel.</w:t>
      </w:r>
    </w:p>
    <w:p w14:paraId="46C30558" w14:textId="7ECC5C54" w:rsidR="008E32AC" w:rsidRPr="008722CF" w:rsidRDefault="008722CF" w:rsidP="008722CF">
      <w:r w:rsidRPr="008722CF">
        <w:t>Po kliknięciu w wybrany zespół wejdziesz do przestrzeni współpracy Twojej klasy.</w:t>
      </w:r>
    </w:p>
    <w:p w14:paraId="69C8757F" w14:textId="622B0D1D" w:rsidR="00CF0E8E" w:rsidRDefault="00D76108" w:rsidP="00155222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F37FF0" wp14:editId="28A30381">
                <wp:simplePos x="0" y="0"/>
                <wp:positionH relativeFrom="column">
                  <wp:posOffset>537034</wp:posOffset>
                </wp:positionH>
                <wp:positionV relativeFrom="paragraph">
                  <wp:posOffset>70632</wp:posOffset>
                </wp:positionV>
                <wp:extent cx="382270" cy="292797"/>
                <wp:effectExtent l="19050" t="19050" r="17780" b="12065"/>
                <wp:wrapNone/>
                <wp:docPr id="152" name="Owal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270" cy="292797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0C68368" id="Owal 152" o:spid="_x0000_s1026" style="position:absolute;margin-left:42.3pt;margin-top:5.55pt;width:30.1pt;height:23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" filled="f" strokecolor="red" strokeweight="2.25pt">
                <v:stroke joinstyle="miter"/>
              </v:oval>
            </w:pict>
          </mc:Fallback>
        </mc:AlternateContent>
      </w:r>
      <w:r w:rsidR="00B334AD" w:rsidRPr="00B334AD">
        <w:rPr>
          <w:noProof/>
        </w:rPr>
        <w:drawing>
          <wp:inline distT="0" distB="0" distL="0" distR="0" wp14:anchorId="5E7AA461" wp14:editId="20EAC55C">
            <wp:extent cx="5746750" cy="304800"/>
            <wp:effectExtent l="0" t="0" r="6350" b="0"/>
            <wp:docPr id="10" name="Obraz 9">
              <a:extLst xmlns:a="http://schemas.openxmlformats.org/drawingml/2006/main">
                <a:ext uri="{FF2B5EF4-FFF2-40B4-BE49-F238E27FC236}">
                  <a16:creationId xmlns:a16="http://schemas.microsoft.com/office/drawing/2014/main" id="{E826B416-9F1F-4CBB-84A9-64F6073E210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 9">
                      <a:extLst>
                        <a:ext uri="{FF2B5EF4-FFF2-40B4-BE49-F238E27FC236}">
                          <a16:creationId xmlns:a16="http://schemas.microsoft.com/office/drawing/2014/main" id="{E826B416-9F1F-4CBB-84A9-64F6073E210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076FA" w14:textId="760839BB" w:rsidR="00804760" w:rsidRPr="00804760" w:rsidRDefault="00804760" w:rsidP="00804760">
      <w:r w:rsidRPr="00804760">
        <w:t>Klikając „Wpisy” możesz zobaczyć konwersacje w której nauczyciele będą zamieszczać polecenia dla klasy lub poszczególnych uczniów. Możesz też zadać tam pytania  które dotyczą zajęć.</w:t>
      </w:r>
    </w:p>
    <w:p w14:paraId="20DD4ABB" w14:textId="53D2F279" w:rsidR="00CF051A" w:rsidRDefault="00CF051A" w:rsidP="00155222"/>
    <w:p w14:paraId="0AB80E10" w14:textId="4613D49E" w:rsidR="00CF0E8E" w:rsidRDefault="00804760" w:rsidP="00CF051A">
      <w:pPr>
        <w:keepNext/>
        <w:keepLines/>
      </w:pPr>
      <w:r>
        <w:t>Aby uczestniczyć w konwersacji na kanale</w:t>
      </w:r>
      <w:r w:rsidR="00CF051A">
        <w:t>, użyj okienka konwersacji</w:t>
      </w:r>
    </w:p>
    <w:p w14:paraId="6C39FA85" w14:textId="02122CDA" w:rsidR="00CF0E8E" w:rsidRDefault="00CF051A" w:rsidP="00155222">
      <w:r w:rsidRPr="00CF051A">
        <w:rPr>
          <w:noProof/>
        </w:rPr>
        <w:drawing>
          <wp:inline distT="0" distB="0" distL="0" distR="0" wp14:anchorId="6DEB3C2C" wp14:editId="153F4B32">
            <wp:extent cx="5746750" cy="636905"/>
            <wp:effectExtent l="0" t="0" r="6350" b="0"/>
            <wp:docPr id="151" name="Obraz 10">
              <a:extLst xmlns:a="http://schemas.openxmlformats.org/drawingml/2006/main">
                <a:ext uri="{FF2B5EF4-FFF2-40B4-BE49-F238E27FC236}">
                  <a16:creationId xmlns:a16="http://schemas.microsoft.com/office/drawing/2014/main" id="{1B328531-F6F0-4866-9AAA-8626FDF4BB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0">
                      <a:extLst>
                        <a:ext uri="{FF2B5EF4-FFF2-40B4-BE49-F238E27FC236}">
                          <a16:creationId xmlns:a16="http://schemas.microsoft.com/office/drawing/2014/main" id="{1B328531-F6F0-4866-9AAA-8626FDF4BB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63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E3829" w14:textId="46E0FD12" w:rsidR="00E616D5" w:rsidRPr="00E616D5" w:rsidRDefault="00E616D5" w:rsidP="00E616D5">
      <w:r w:rsidRPr="00E616D5">
        <w:t>W zakładce „Pliki”, znajdziesz pliki, które udostępni Ci Nauczyciel, te które były prezentowane w trakcie zajęć, te nad którymi masz pracować sam lub z kolegami.</w:t>
      </w:r>
    </w:p>
    <w:p w14:paraId="218079BF" w14:textId="12B88828" w:rsidR="00CF0E8E" w:rsidRDefault="00D76108" w:rsidP="00155222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5FA2B7" wp14:editId="7DD5C06A">
                <wp:simplePos x="0" y="0"/>
                <wp:positionH relativeFrom="column">
                  <wp:posOffset>1007448</wp:posOffset>
                </wp:positionH>
                <wp:positionV relativeFrom="paragraph">
                  <wp:posOffset>99952</wp:posOffset>
                </wp:positionV>
                <wp:extent cx="371475" cy="250513"/>
                <wp:effectExtent l="19050" t="19050" r="28575" b="16510"/>
                <wp:wrapNone/>
                <wp:docPr id="153" name="Owal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50513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645258C" id="Owal 153" o:spid="_x0000_s1026" style="position:absolute;margin-left:79.35pt;margin-top:7.85pt;width:29.25pt;height:1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" filled="f" strokecolor="red" strokeweight="2.25pt">
                <v:stroke joinstyle="miter"/>
              </v:oval>
            </w:pict>
          </mc:Fallback>
        </mc:AlternateContent>
      </w:r>
      <w:r w:rsidRPr="00D76108">
        <w:rPr>
          <w:noProof/>
        </w:rPr>
        <w:drawing>
          <wp:inline distT="0" distB="0" distL="0" distR="0" wp14:anchorId="65486CB2" wp14:editId="4246F107">
            <wp:extent cx="5746750" cy="1457960"/>
            <wp:effectExtent l="0" t="0" r="6350" b="8890"/>
            <wp:docPr id="4" name="Obraz 3">
              <a:extLst xmlns:a="http://schemas.openxmlformats.org/drawingml/2006/main">
                <a:ext uri="{FF2B5EF4-FFF2-40B4-BE49-F238E27FC236}">
                  <a16:creationId xmlns:a16="http://schemas.microsoft.com/office/drawing/2014/main" id="{DBBE9443-A65B-46EA-80C7-DA629DD5DE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>
                      <a:extLst>
                        <a:ext uri="{FF2B5EF4-FFF2-40B4-BE49-F238E27FC236}">
                          <a16:creationId xmlns:a16="http://schemas.microsoft.com/office/drawing/2014/main" id="{DBBE9443-A65B-46EA-80C7-DA629DD5DE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145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208FC" w14:textId="7D84C746" w:rsidR="00CF051A" w:rsidRDefault="007B6883" w:rsidP="00155222">
      <w:r w:rsidRPr="007B6883">
        <w:t>W katalogu „Materiały zajęć” pliki może umieszczać TYLKO nauczyciel i nie będziesz miał praw do ich zmiany ani wykasowania</w:t>
      </w:r>
      <w:r>
        <w:t>.</w:t>
      </w:r>
    </w:p>
    <w:p w14:paraId="0A0695A9" w14:textId="214C05EC" w:rsidR="00CF0E8E" w:rsidRDefault="00CF0E8E" w:rsidP="00155222"/>
    <w:p w14:paraId="472D9BA1" w14:textId="7C8BF89C" w:rsidR="008B4516" w:rsidRPr="008B4516" w:rsidRDefault="008B4516" w:rsidP="008B4516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6B66C0B" wp14:editId="61E21091">
                <wp:simplePos x="0" y="0"/>
                <wp:positionH relativeFrom="column">
                  <wp:posOffset>1710896</wp:posOffset>
                </wp:positionH>
                <wp:positionV relativeFrom="paragraph">
                  <wp:posOffset>241935</wp:posOffset>
                </wp:positionV>
                <wp:extent cx="649605" cy="530647"/>
                <wp:effectExtent l="19050" t="19050" r="17145" b="22225"/>
                <wp:wrapNone/>
                <wp:docPr id="155" name="Owal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" cy="530647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FB3DD73" id="Owal 155" o:spid="_x0000_s1026" style="position:absolute;margin-left:134.7pt;margin-top:19.05pt;width:51.15pt;height:41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" filled="f" strokecolor="red" strokeweight="2.25pt">
                <v:stroke joinstyle="miter"/>
              </v:oval>
            </w:pict>
          </mc:Fallback>
        </mc:AlternateContent>
      </w:r>
      <w:r w:rsidRPr="008B4516">
        <w:t>W sekcji „Zadania” nauczyciele będą zamieszczać indywidualne zadania dla uczniów</w:t>
      </w:r>
    </w:p>
    <w:p w14:paraId="00AA233C" w14:textId="2BE5DD6D" w:rsidR="00CF0E8E" w:rsidRDefault="008B4516" w:rsidP="00155222">
      <w:r w:rsidRPr="008B4516">
        <w:rPr>
          <w:noProof/>
        </w:rPr>
        <w:lastRenderedPageBreak/>
        <w:drawing>
          <wp:inline distT="0" distB="0" distL="0" distR="0" wp14:anchorId="5DD46179" wp14:editId="566A7C0A">
            <wp:extent cx="5746750" cy="1052195"/>
            <wp:effectExtent l="0" t="0" r="6350" b="0"/>
            <wp:docPr id="154" name="Obraz 5">
              <a:extLst xmlns:a="http://schemas.openxmlformats.org/drawingml/2006/main">
                <a:ext uri="{FF2B5EF4-FFF2-40B4-BE49-F238E27FC236}">
                  <a16:creationId xmlns:a16="http://schemas.microsoft.com/office/drawing/2014/main" id="{9700762A-88E4-4AC9-8A88-172401F6069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5">
                      <a:extLst>
                        <a:ext uri="{FF2B5EF4-FFF2-40B4-BE49-F238E27FC236}">
                          <a16:creationId xmlns:a16="http://schemas.microsoft.com/office/drawing/2014/main" id="{9700762A-88E4-4AC9-8A88-172401F6069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105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4F457" w14:textId="584E0D96" w:rsidR="0083170B" w:rsidRDefault="0083170B">
      <w:r>
        <w:br w:type="page"/>
      </w:r>
    </w:p>
    <w:p w14:paraId="7D4369B2" w14:textId="77777777" w:rsidR="00CF0E8E" w:rsidRDefault="00CF0E8E" w:rsidP="00155222"/>
    <w:p w14:paraId="19F08C1B" w14:textId="6001A143" w:rsidR="00197526" w:rsidRDefault="00197526" w:rsidP="007D4640">
      <w:pPr>
        <w:pStyle w:val="Nagwek1"/>
      </w:pPr>
      <w:bookmarkStart w:id="1" w:name="_Toc49733500"/>
      <w:r w:rsidRPr="00197526">
        <w:t>Logowanie z użyciem aplikacji na komputerze</w:t>
      </w:r>
      <w:bookmarkEnd w:id="1"/>
    </w:p>
    <w:p w14:paraId="39945FD5" w14:textId="12B1451F" w:rsidR="007D4640" w:rsidRDefault="00766F62" w:rsidP="007D4640">
      <w:r>
        <w:t>Jeśli wybrałeś korzystanie z Teams z użyciem aplikacji</w:t>
      </w:r>
      <w:r w:rsidR="004C7F4F">
        <w:t>, aplikacja zostanie zainstalowana na Twoim komputerze.</w:t>
      </w:r>
    </w:p>
    <w:p w14:paraId="35B56983" w14:textId="08A65163" w:rsidR="00934EBB" w:rsidRDefault="00934EBB" w:rsidP="007D4640">
      <w:r>
        <w:t>Po zainstalowaniu kliknij na Menu Windows i wpisz T</w:t>
      </w:r>
      <w:r w:rsidR="006863EC">
        <w:t>e</w:t>
      </w:r>
      <w:r>
        <w:t>ams</w:t>
      </w:r>
      <w:r w:rsidR="006863EC">
        <w:t>.</w:t>
      </w:r>
      <w:r w:rsidR="004450C9">
        <w:t xml:space="preserve"> </w:t>
      </w:r>
    </w:p>
    <w:p w14:paraId="05CFE80E" w14:textId="6C3BB463" w:rsidR="006863EC" w:rsidRDefault="0083170B" w:rsidP="007D4640">
      <w:r w:rsidRPr="0083170B">
        <w:rPr>
          <w:noProof/>
        </w:rPr>
        <w:drawing>
          <wp:inline distT="0" distB="0" distL="0" distR="0" wp14:anchorId="498429C2" wp14:editId="46D0EE2D">
            <wp:extent cx="5200980" cy="4358479"/>
            <wp:effectExtent l="0" t="0" r="0" b="4445"/>
            <wp:docPr id="156" name="Symbol zastępczy zawartości 5">
              <a:extLst xmlns:a="http://schemas.openxmlformats.org/drawingml/2006/main">
                <a:ext uri="{FF2B5EF4-FFF2-40B4-BE49-F238E27FC236}">
                  <a16:creationId xmlns:a16="http://schemas.microsoft.com/office/drawing/2014/main" id="{43009280-746A-41A6-95C8-749848652A8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ymbol zastępczy zawartości 5">
                      <a:extLst>
                        <a:ext uri="{FF2B5EF4-FFF2-40B4-BE49-F238E27FC236}">
                          <a16:creationId xmlns:a16="http://schemas.microsoft.com/office/drawing/2014/main" id="{43009280-746A-41A6-95C8-749848652A8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04190" cy="4361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38FC3" w14:textId="7E05FBC7" w:rsidR="00452F3F" w:rsidRDefault="004450C9" w:rsidP="002C399D">
      <w:pPr>
        <w:keepNext/>
        <w:keepLines/>
      </w:pPr>
      <w:r>
        <w:lastRenderedPageBreak/>
        <w:t>Po kliknięciu w ikonę aplikacji</w:t>
      </w:r>
      <w:r w:rsidR="00452F3F">
        <w:t xml:space="preserve"> – uruchomisz ją i zostaniesz poproszony o zalogowanie.</w:t>
      </w:r>
    </w:p>
    <w:p w14:paraId="46990F0F" w14:textId="6D937E4A" w:rsidR="00452F3F" w:rsidRDefault="002C399D" w:rsidP="007D4640">
      <w:r w:rsidRPr="002C399D">
        <w:rPr>
          <w:noProof/>
        </w:rPr>
        <w:drawing>
          <wp:inline distT="0" distB="0" distL="0" distR="0" wp14:anchorId="4E60D4D8" wp14:editId="262C1D19">
            <wp:extent cx="3461736" cy="4011732"/>
            <wp:effectExtent l="0" t="0" r="5715" b="8255"/>
            <wp:docPr id="157" name="Symbol zastępczy zawartości 4">
              <a:extLst xmlns:a="http://schemas.openxmlformats.org/drawingml/2006/main">
                <a:ext uri="{FF2B5EF4-FFF2-40B4-BE49-F238E27FC236}">
                  <a16:creationId xmlns:a16="http://schemas.microsoft.com/office/drawing/2014/main" id="{735283D6-EB5A-4106-9CE2-3A49AA94B172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ymbol zastępczy zawartości 4">
                      <a:extLst>
                        <a:ext uri="{FF2B5EF4-FFF2-40B4-BE49-F238E27FC236}">
                          <a16:creationId xmlns:a16="http://schemas.microsoft.com/office/drawing/2014/main" id="{735283D6-EB5A-4106-9CE2-3A49AA94B172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472419" cy="402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94627" w14:textId="6D21F9CB" w:rsidR="004450C9" w:rsidRDefault="00CD22A4" w:rsidP="007D4640">
      <w:r>
        <w:t>Wpisz hasło, któ</w:t>
      </w:r>
      <w:r w:rsidR="00823D22">
        <w:t>r</w:t>
      </w:r>
      <w:r>
        <w:t>e zdefiniowałeś w trakcie pierwszego logowania.</w:t>
      </w:r>
    </w:p>
    <w:p w14:paraId="5569D07D" w14:textId="195EE328" w:rsidR="00CD22A4" w:rsidRDefault="00823D22" w:rsidP="007D4640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F8E2A7E" wp14:editId="404104B8">
                <wp:simplePos x="0" y="0"/>
                <wp:positionH relativeFrom="column">
                  <wp:posOffset>755705</wp:posOffset>
                </wp:positionH>
                <wp:positionV relativeFrom="paragraph">
                  <wp:posOffset>1160967</wp:posOffset>
                </wp:positionV>
                <wp:extent cx="1458812" cy="195565"/>
                <wp:effectExtent l="0" t="0" r="8255" b="0"/>
                <wp:wrapNone/>
                <wp:docPr id="159" name="Pole tekstowe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8812" cy="195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1FD7F3" w14:textId="5987B014" w:rsidR="00823D22" w:rsidRPr="00A94238" w:rsidRDefault="00823D22" w:rsidP="00A94238">
                            <w:pPr>
                              <w:spacing w:before="0" w:line="240" w:lineRule="auto"/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  <w:r w:rsidRPr="00A94238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>Uczen1</w:t>
                            </w:r>
                            <w:r w:rsidR="00A94238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>@sp2zabki.pl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E2A7E" id="Pole tekstowe 159" o:spid="_x0000_s1028" type="#_x0000_t202" style="position:absolute;margin-left:59.5pt;margin-top:91.4pt;width:114.85pt;height:15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" fillcolor="white [3201]" stroked="f" strokeweight=".5pt">
                <v:textbox>
                  <w:txbxContent>
                    <w:p w14:paraId="5B1FD7F3" w14:textId="5987B014" w:rsidR="00823D22" w:rsidRPr="00A94238" w:rsidRDefault="00823D22" w:rsidP="00A94238">
                      <w:pPr>
                        <w:spacing w:before="0" w:line="240" w:lineRule="auto"/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  <w:r w:rsidRPr="00A94238"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>Uczen1</w:t>
                      </w:r>
                      <w:r w:rsidR="00A94238"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>@sp2zabki.pl</w:t>
                      </w:r>
                    </w:p>
                  </w:txbxContent>
                </v:textbox>
              </v:shape>
            </w:pict>
          </mc:Fallback>
        </mc:AlternateContent>
      </w:r>
      <w:r w:rsidRPr="00823D22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CA13250" wp14:editId="4F14295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728192" cy="171592"/>
                <wp:effectExtent l="0" t="0" r="5715" b="0"/>
                <wp:wrapNone/>
                <wp:docPr id="7" name="Prostokąt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098D1300-4401-4FF1-B3E2-031DD3C5F3D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8192" cy="17159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E27DEF" w14:textId="77777777" w:rsidR="00823D22" w:rsidRDefault="00823D22" w:rsidP="00823D2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</w:rPr>
                              <w:t>uczen1@sp2zabki.pl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7CA13250" id="Prostokąt 6" o:spid="_x0000_s1029" style="position:absolute;margin-left:0;margin-top:0;width:136.1pt;height:13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" fillcolor="white [3201]" stroked="f" strokeweight="1pt">
                <v:textbox>
                  <w:txbxContent>
                    <w:p w14:paraId="12E27DEF" w14:textId="77777777" w:rsidR="00823D22" w:rsidRDefault="00823D22" w:rsidP="00823D2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 w:themeColor="dark1"/>
                          <w:kern w:val="24"/>
                        </w:rPr>
                        <w:t>uczen1@sp2zabki.pl</w:t>
                      </w:r>
                    </w:p>
                  </w:txbxContent>
                </v:textbox>
              </v:rect>
            </w:pict>
          </mc:Fallback>
        </mc:AlternateContent>
      </w:r>
      <w:r w:rsidRPr="00823D22">
        <w:t xml:space="preserve"> </w:t>
      </w:r>
      <w:r w:rsidR="000413CB">
        <w:rPr>
          <w:noProof/>
        </w:rPr>
        <w:drawing>
          <wp:inline distT="0" distB="0" distL="0" distR="0" wp14:anchorId="15475141" wp14:editId="3C558A63">
            <wp:extent cx="3319325" cy="3193436"/>
            <wp:effectExtent l="0" t="0" r="0" b="6985"/>
            <wp:docPr id="158" name="Obraz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427" cy="32031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B6D2A4" w14:textId="77777777" w:rsidR="00197EA9" w:rsidRPr="00197EA9" w:rsidRDefault="00ED663E" w:rsidP="00197EA9">
      <w:r w:rsidRPr="00ED663E">
        <w:t>Po zalogowaniu pojawi się okno, które pozwoli Ci wybrać czy chcesz być stale zalogowany do Office 365</w:t>
      </w:r>
      <w:r>
        <w:t>. Wybierz opcję i kliknij” O</w:t>
      </w:r>
      <w:r w:rsidR="00197EA9">
        <w:t>K</w:t>
      </w:r>
      <w:r>
        <w:t>”</w:t>
      </w:r>
      <w:r w:rsidR="00197EA9">
        <w:t xml:space="preserve">. </w:t>
      </w:r>
      <w:r w:rsidR="00197EA9" w:rsidRPr="00197EA9">
        <w:t>Pojawia się informacja o dodaniu Twojego konta</w:t>
      </w:r>
    </w:p>
    <w:p w14:paraId="7ABBC234" w14:textId="77777777" w:rsidR="00197EA9" w:rsidRPr="00197EA9" w:rsidRDefault="00197EA9" w:rsidP="00197EA9">
      <w:r w:rsidRPr="00197EA9">
        <w:t>Kliknij „Gotowe”</w:t>
      </w:r>
    </w:p>
    <w:p w14:paraId="2783AC39" w14:textId="7DEE4767" w:rsidR="00ED663E" w:rsidRPr="00ED663E" w:rsidRDefault="00D1779C" w:rsidP="00D1779C">
      <w:pPr>
        <w:jc w:val="center"/>
      </w:pPr>
      <w:r w:rsidRPr="00D1779C">
        <w:rPr>
          <w:noProof/>
        </w:rPr>
        <w:lastRenderedPageBreak/>
        <w:drawing>
          <wp:inline distT="0" distB="0" distL="0" distR="0" wp14:anchorId="39363693" wp14:editId="4F219989">
            <wp:extent cx="3377466" cy="3283793"/>
            <wp:effectExtent l="0" t="0" r="0" b="0"/>
            <wp:docPr id="160" name="Obraz 3">
              <a:extLst xmlns:a="http://schemas.openxmlformats.org/drawingml/2006/main">
                <a:ext uri="{FF2B5EF4-FFF2-40B4-BE49-F238E27FC236}">
                  <a16:creationId xmlns:a16="http://schemas.microsoft.com/office/drawing/2014/main" id="{D4DAA850-2977-4D51-9765-0F204E98B42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>
                      <a:extLst>
                        <a:ext uri="{FF2B5EF4-FFF2-40B4-BE49-F238E27FC236}">
                          <a16:creationId xmlns:a16="http://schemas.microsoft.com/office/drawing/2014/main" id="{D4DAA850-2977-4D51-9765-0F204E98B42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383780" cy="3289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932DF" w14:textId="77777777" w:rsidR="00A657DC" w:rsidRPr="00A657DC" w:rsidRDefault="00A657DC" w:rsidP="00A657DC">
      <w:r w:rsidRPr="00A657DC">
        <w:t xml:space="preserve">Po uruchomieniu aplikacji otworzy się ekran główny, który wygląda tak samo jak w wersji przeglądarkowej. </w:t>
      </w:r>
    </w:p>
    <w:p w14:paraId="683D46FA" w14:textId="49F820D1" w:rsidR="00A94238" w:rsidRDefault="00A657DC" w:rsidP="007D4640">
      <w:r w:rsidRPr="00A657DC">
        <w:rPr>
          <w:noProof/>
        </w:rPr>
        <w:drawing>
          <wp:inline distT="0" distB="0" distL="0" distR="0" wp14:anchorId="4F0FC34C" wp14:editId="72985CEE">
            <wp:extent cx="5746750" cy="3650615"/>
            <wp:effectExtent l="0" t="0" r="6350" b="6985"/>
            <wp:docPr id="161" name="Obraz 3">
              <a:extLst xmlns:a="http://schemas.openxmlformats.org/drawingml/2006/main">
                <a:ext uri="{FF2B5EF4-FFF2-40B4-BE49-F238E27FC236}">
                  <a16:creationId xmlns:a16="http://schemas.microsoft.com/office/drawing/2014/main" id="{9D2BE227-14B7-4430-9C6C-07E27E00C12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>
                      <a:extLst>
                        <a:ext uri="{FF2B5EF4-FFF2-40B4-BE49-F238E27FC236}">
                          <a16:creationId xmlns:a16="http://schemas.microsoft.com/office/drawing/2014/main" id="{9D2BE227-14B7-4430-9C6C-07E27E00C12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365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F9BFA" w14:textId="18469549" w:rsidR="006328EA" w:rsidRPr="00197526" w:rsidRDefault="006328EA" w:rsidP="00197526">
      <w:pPr>
        <w:pStyle w:val="Nagwek1"/>
      </w:pPr>
    </w:p>
    <w:p w14:paraId="3C3BA061" w14:textId="0C2D35B7" w:rsidR="00197526" w:rsidRDefault="00197526" w:rsidP="00197526">
      <w:pPr>
        <w:pStyle w:val="Nagwek1"/>
      </w:pPr>
      <w:bookmarkStart w:id="2" w:name="_Toc49733501"/>
      <w:r w:rsidRPr="00197526">
        <w:t>Logowanie w aplikacji w telefonie</w:t>
      </w:r>
      <w:bookmarkEnd w:id="2"/>
    </w:p>
    <w:p w14:paraId="436DDBED" w14:textId="77777777" w:rsidR="00B66EC5" w:rsidRPr="00B66EC5" w:rsidRDefault="00B66EC5" w:rsidP="00B66EC5">
      <w:r w:rsidRPr="00B66EC5">
        <w:t>W szczególnych przypadkach:</w:t>
      </w:r>
    </w:p>
    <w:p w14:paraId="689ADD0D" w14:textId="77777777" w:rsidR="00B66EC5" w:rsidRPr="00B66EC5" w:rsidRDefault="00B66EC5" w:rsidP="00B66EC5">
      <w:pPr>
        <w:numPr>
          <w:ilvl w:val="0"/>
          <w:numId w:val="20"/>
        </w:numPr>
      </w:pPr>
      <w:r w:rsidRPr="00B66EC5">
        <w:t>Gdy nie masz dostępu do komputera</w:t>
      </w:r>
    </w:p>
    <w:p w14:paraId="181F2047" w14:textId="77777777" w:rsidR="00B66EC5" w:rsidRPr="00B66EC5" w:rsidRDefault="00B66EC5" w:rsidP="00B66EC5">
      <w:pPr>
        <w:numPr>
          <w:ilvl w:val="0"/>
          <w:numId w:val="20"/>
        </w:numPr>
      </w:pPr>
      <w:r w:rsidRPr="00B66EC5">
        <w:lastRenderedPageBreak/>
        <w:t>Współdzielisz komputer z rodzeństwem i oni mają zajęcia</w:t>
      </w:r>
    </w:p>
    <w:p w14:paraId="7D26147D" w14:textId="77777777" w:rsidR="00B66EC5" w:rsidRPr="00B66EC5" w:rsidRDefault="00B66EC5" w:rsidP="00B66EC5">
      <w:r w:rsidRPr="00B66EC5">
        <w:t>Możesz użyć aplikacji Microsoft Teams na smartfonie.</w:t>
      </w:r>
    </w:p>
    <w:p w14:paraId="3D725DF6" w14:textId="403640FF" w:rsidR="007D4640" w:rsidRDefault="00B66EC5" w:rsidP="007D4640">
      <w:r>
        <w:t>Aplikacje znajdziesz w</w:t>
      </w:r>
    </w:p>
    <w:p w14:paraId="7C6846E2" w14:textId="1DA99F21" w:rsidR="00E054B7" w:rsidRDefault="00E054B7" w:rsidP="007D4640">
      <w:r w:rsidRPr="00E054B7">
        <w:rPr>
          <w:noProof/>
        </w:rPr>
        <w:drawing>
          <wp:inline distT="0" distB="0" distL="0" distR="0" wp14:anchorId="0F4A7D13" wp14:editId="37ACEB57">
            <wp:extent cx="2570842" cy="1589102"/>
            <wp:effectExtent l="0" t="0" r="1270" b="0"/>
            <wp:docPr id="162" name="Obraz 6" descr="Obraz zawierający znak, rysunek&#10;&#10;Opis wygenerowany automatycznie">
              <a:extLst xmlns:a="http://schemas.openxmlformats.org/drawingml/2006/main">
                <a:ext uri="{FF2B5EF4-FFF2-40B4-BE49-F238E27FC236}">
                  <a16:creationId xmlns:a16="http://schemas.microsoft.com/office/drawing/2014/main" id="{12CE3CD4-CA6B-4389-8F3B-D64FD803CC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6" descr="Obraz zawierający znak, rysunek&#10;&#10;Opis wygenerowany automatycznie">
                      <a:extLst>
                        <a:ext uri="{FF2B5EF4-FFF2-40B4-BE49-F238E27FC236}">
                          <a16:creationId xmlns:a16="http://schemas.microsoft.com/office/drawing/2014/main" id="{12CE3CD4-CA6B-4389-8F3B-D64FD803CCD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0842" cy="1589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F1395" w14:textId="72CF41B8" w:rsidR="008D437A" w:rsidRPr="008D437A" w:rsidRDefault="008D437A" w:rsidP="008D437A">
      <w:pPr>
        <w:tabs>
          <w:tab w:val="num" w:pos="720"/>
        </w:tabs>
      </w:pPr>
      <w:r w:rsidRPr="008D437A">
        <w:t xml:space="preserve">Po uruchomieniu aplikacji </w:t>
      </w:r>
      <w:r>
        <w:t xml:space="preserve">na telefonie </w:t>
      </w:r>
      <w:r w:rsidRPr="008D437A">
        <w:t>pojawia się okienko logowania</w:t>
      </w:r>
      <w:r>
        <w:t xml:space="preserve">. </w:t>
      </w:r>
      <w:r w:rsidRPr="008D437A">
        <w:t>Do zalogowania użyj danych konta, które otrzymałeś ze szkoły</w:t>
      </w:r>
    </w:p>
    <w:p w14:paraId="67EDBE07" w14:textId="41DECE71" w:rsidR="00A657DC" w:rsidRDefault="008D437A" w:rsidP="008D437A">
      <w:pPr>
        <w:jc w:val="center"/>
      </w:pPr>
      <w:r w:rsidRPr="008D437A">
        <w:rPr>
          <w:noProof/>
        </w:rPr>
        <w:drawing>
          <wp:inline distT="0" distB="0" distL="0" distR="0" wp14:anchorId="357D471C" wp14:editId="0CEB81CA">
            <wp:extent cx="1688123" cy="3657600"/>
            <wp:effectExtent l="0" t="0" r="7620" b="0"/>
            <wp:docPr id="8" name="Symbol zastępczy zawartości 7" descr="Obraz zawierający zrzut ekranu&#10;&#10;Opis wygenerowany automatycznie">
              <a:extLst xmlns:a="http://schemas.openxmlformats.org/drawingml/2006/main">
                <a:ext uri="{FF2B5EF4-FFF2-40B4-BE49-F238E27FC236}">
                  <a16:creationId xmlns:a16="http://schemas.microsoft.com/office/drawing/2014/main" id="{1337D805-1E6F-4275-8FD4-348D24F717F1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ymbol zastępczy zawartości 7" descr="Obraz zawierający zrzut ekranu&#10;&#10;Opis wygenerowany automatycznie">
                      <a:extLst>
                        <a:ext uri="{FF2B5EF4-FFF2-40B4-BE49-F238E27FC236}">
                          <a16:creationId xmlns:a16="http://schemas.microsoft.com/office/drawing/2014/main" id="{1337D805-1E6F-4275-8FD4-348D24F717F1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118" cy="3664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315608" w14:textId="584D906A" w:rsidR="00B0093F" w:rsidRDefault="00B0093F" w:rsidP="00B0093F">
      <w:r w:rsidRPr="00B0093F">
        <w:t>Wpisz hasło, które ustawiłeś</w:t>
      </w:r>
      <w:r>
        <w:t xml:space="preserve"> w trakcie zmiany hasła przy pierwszym logowaniu.</w:t>
      </w:r>
    </w:p>
    <w:p w14:paraId="32AA193C" w14:textId="22D50224" w:rsidR="00B0093F" w:rsidRPr="00B0093F" w:rsidRDefault="009F5CA4" w:rsidP="00932D14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BFD686" wp14:editId="26810059">
                <wp:simplePos x="0" y="0"/>
                <wp:positionH relativeFrom="column">
                  <wp:posOffset>2219119</wp:posOffset>
                </wp:positionH>
                <wp:positionV relativeFrom="paragraph">
                  <wp:posOffset>452755</wp:posOffset>
                </wp:positionV>
                <wp:extent cx="1511667" cy="226453"/>
                <wp:effectExtent l="0" t="0" r="0" b="2540"/>
                <wp:wrapNone/>
                <wp:docPr id="164" name="Pole tekstowe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1667" cy="2264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69A093" w14:textId="5CBE5B41" w:rsidR="009F5CA4" w:rsidRPr="009F5CA4" w:rsidRDefault="009F5CA4" w:rsidP="00932D14">
                            <w:pPr>
                              <w:spacing w:before="0" w:line="240" w:lineRule="auto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9F5CA4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Uczen1@sp2zabki.pl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FD686" id="Pole tekstowe 164" o:spid="_x0000_s1030" type="#_x0000_t202" style="position:absolute;left:0;text-align:left;margin-left:174.75pt;margin-top:35.65pt;width:119.05pt;height:17.8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" fillcolor="white [3201]" stroked="f" strokeweight=".5pt">
                <v:textbox>
                  <w:txbxContent>
                    <w:p w14:paraId="1D69A093" w14:textId="5CBE5B41" w:rsidR="009F5CA4" w:rsidRPr="009F5CA4" w:rsidRDefault="009F5CA4" w:rsidP="00932D14">
                      <w:pPr>
                        <w:spacing w:before="0" w:line="240" w:lineRule="auto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9F5CA4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Uczen1@sp2zabki.pl</w:t>
                      </w:r>
                    </w:p>
                  </w:txbxContent>
                </v:textbox>
              </v:shape>
            </w:pict>
          </mc:Fallback>
        </mc:AlternateContent>
      </w:r>
      <w:r w:rsidRPr="009F5CA4">
        <w:rPr>
          <w:noProof/>
        </w:rPr>
        <w:drawing>
          <wp:inline distT="0" distB="0" distL="0" distR="0" wp14:anchorId="3D0BDB5B" wp14:editId="148FB423">
            <wp:extent cx="1834492" cy="3974733"/>
            <wp:effectExtent l="0" t="0" r="0" b="6985"/>
            <wp:docPr id="163" name="Symbol zastępczy zawartości 7">
              <a:extLst xmlns:a="http://schemas.openxmlformats.org/drawingml/2006/main">
                <a:ext uri="{FF2B5EF4-FFF2-40B4-BE49-F238E27FC236}">
                  <a16:creationId xmlns:a16="http://schemas.microsoft.com/office/drawing/2014/main" id="{1337D805-1E6F-4275-8FD4-348D24F717F1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ymbol zastępczy zawartości 7">
                      <a:extLst>
                        <a:ext uri="{FF2B5EF4-FFF2-40B4-BE49-F238E27FC236}">
                          <a16:creationId xmlns:a16="http://schemas.microsoft.com/office/drawing/2014/main" id="{1337D805-1E6F-4275-8FD4-348D24F717F1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1839761" cy="3986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B9A43" w14:textId="77777777" w:rsidR="00932D14" w:rsidRPr="00932D14" w:rsidRDefault="00932D14" w:rsidP="00932D14">
      <w:r w:rsidRPr="00932D14">
        <w:t>Możesz zapoznać się z samouczkiem</w:t>
      </w:r>
    </w:p>
    <w:p w14:paraId="1BA29766" w14:textId="331EB12D" w:rsidR="008D437A" w:rsidRDefault="00932D14" w:rsidP="00932D14">
      <w:pPr>
        <w:jc w:val="center"/>
      </w:pPr>
      <w:r w:rsidRPr="00932D14">
        <w:rPr>
          <w:noProof/>
        </w:rPr>
        <w:drawing>
          <wp:inline distT="0" distB="0" distL="0" distR="0" wp14:anchorId="3B7FD095" wp14:editId="717A02EA">
            <wp:extent cx="1856203" cy="4021774"/>
            <wp:effectExtent l="0" t="0" r="0" b="0"/>
            <wp:docPr id="165" name="Symbol zastępczy zawartości 7">
              <a:extLst xmlns:a="http://schemas.openxmlformats.org/drawingml/2006/main">
                <a:ext uri="{FF2B5EF4-FFF2-40B4-BE49-F238E27FC236}">
                  <a16:creationId xmlns:a16="http://schemas.microsoft.com/office/drawing/2014/main" id="{1337D805-1E6F-4275-8FD4-348D24F717F1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ymbol zastępczy zawartości 7">
                      <a:extLst>
                        <a:ext uri="{FF2B5EF4-FFF2-40B4-BE49-F238E27FC236}">
                          <a16:creationId xmlns:a16="http://schemas.microsoft.com/office/drawing/2014/main" id="{1337D805-1E6F-4275-8FD4-348D24F717F1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1857465" cy="4024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47626" w14:textId="77777777" w:rsidR="00FE6970" w:rsidRPr="00FE6970" w:rsidRDefault="00FE6970" w:rsidP="00FE6970">
      <w:pPr>
        <w:tabs>
          <w:tab w:val="left" w:pos="5385"/>
        </w:tabs>
      </w:pPr>
      <w:r w:rsidRPr="00FE6970">
        <w:t>Na dole znajdziesz wszystkie te same zakładki, które są dostępne na komputerze lub w przeglądarce</w:t>
      </w:r>
    </w:p>
    <w:p w14:paraId="046C44D4" w14:textId="43D5593A" w:rsidR="008D437A" w:rsidRPr="00197526" w:rsidRDefault="00FE6970" w:rsidP="00FE6970">
      <w:pPr>
        <w:tabs>
          <w:tab w:val="left" w:pos="1890"/>
        </w:tabs>
        <w:jc w:val="center"/>
      </w:pPr>
      <w:r w:rsidRPr="00FE6970">
        <w:rPr>
          <w:noProof/>
        </w:rPr>
        <w:lastRenderedPageBreak/>
        <w:drawing>
          <wp:inline distT="0" distB="0" distL="0" distR="0" wp14:anchorId="73123770" wp14:editId="5FAB25C8">
            <wp:extent cx="1724126" cy="3735606"/>
            <wp:effectExtent l="0" t="0" r="0" b="0"/>
            <wp:docPr id="166" name="Symbol zastępczy zawartości 7">
              <a:extLst xmlns:a="http://schemas.openxmlformats.org/drawingml/2006/main">
                <a:ext uri="{FF2B5EF4-FFF2-40B4-BE49-F238E27FC236}">
                  <a16:creationId xmlns:a16="http://schemas.microsoft.com/office/drawing/2014/main" id="{1337D805-1E6F-4275-8FD4-348D24F717F1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ymbol zastępczy zawartości 7">
                      <a:extLst>
                        <a:ext uri="{FF2B5EF4-FFF2-40B4-BE49-F238E27FC236}">
                          <a16:creationId xmlns:a16="http://schemas.microsoft.com/office/drawing/2014/main" id="{1337D805-1E6F-4275-8FD4-348D24F717F1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1726951" cy="3741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48865" w14:textId="0AFF2F91" w:rsidR="00197526" w:rsidRDefault="00197526" w:rsidP="00197526">
      <w:pPr>
        <w:pStyle w:val="Nagwek1"/>
      </w:pPr>
      <w:bookmarkStart w:id="3" w:name="_Toc49733502"/>
      <w:r w:rsidRPr="00197526">
        <w:t>Wideo lekcje</w:t>
      </w:r>
      <w:bookmarkEnd w:id="3"/>
    </w:p>
    <w:p w14:paraId="48A0D6C4" w14:textId="1F7C53BC" w:rsidR="008318CD" w:rsidRDefault="008318CD" w:rsidP="008318CD">
      <w:r w:rsidRPr="008318CD">
        <w:t xml:space="preserve">W </w:t>
      </w:r>
      <w:r>
        <w:t xml:space="preserve">zakładce </w:t>
      </w:r>
      <w:r w:rsidRPr="008318CD">
        <w:t>„Kalendarz” znajdziesz zaproszenia na wszystkie zaplanowane lekcje</w:t>
      </w:r>
      <w:r w:rsidR="00897BF9">
        <w:t>.</w:t>
      </w:r>
    </w:p>
    <w:p w14:paraId="7FA50F16" w14:textId="3970A722" w:rsidR="008318CD" w:rsidRPr="008318CD" w:rsidRDefault="00E91019" w:rsidP="008318CD">
      <w:r w:rsidRPr="00E91019">
        <w:rPr>
          <w:noProof/>
        </w:rPr>
        <w:drawing>
          <wp:inline distT="0" distB="0" distL="0" distR="0" wp14:anchorId="31C88956" wp14:editId="562208EA">
            <wp:extent cx="5746750" cy="2926080"/>
            <wp:effectExtent l="0" t="0" r="6350" b="7620"/>
            <wp:docPr id="167" name="Obraz 1">
              <a:extLst xmlns:a="http://schemas.openxmlformats.org/drawingml/2006/main">
                <a:ext uri="{FF2B5EF4-FFF2-40B4-BE49-F238E27FC236}">
                  <a16:creationId xmlns:a16="http://schemas.microsoft.com/office/drawing/2014/main" id="{8BA90D7D-47DA-420E-836E-AA56B32574E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>
                      <a:extLst>
                        <a:ext uri="{FF2B5EF4-FFF2-40B4-BE49-F238E27FC236}">
                          <a16:creationId xmlns:a16="http://schemas.microsoft.com/office/drawing/2014/main" id="{8BA90D7D-47DA-420E-836E-AA56B32574E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292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6E7F4" w14:textId="472FBB91" w:rsidR="002A35A2" w:rsidRPr="002A35A2" w:rsidRDefault="004F17BE" w:rsidP="00A5629C">
      <w:pPr>
        <w:keepNext/>
        <w:keepLines/>
        <w:tabs>
          <w:tab w:val="num" w:pos="720"/>
        </w:tabs>
        <w:spacing w:before="0" w:line="240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452F3F2" wp14:editId="08C947B8">
                <wp:simplePos x="0" y="0"/>
                <wp:positionH relativeFrom="column">
                  <wp:posOffset>4589335</wp:posOffset>
                </wp:positionH>
                <wp:positionV relativeFrom="paragraph">
                  <wp:posOffset>277438</wp:posOffset>
                </wp:positionV>
                <wp:extent cx="649605" cy="530647"/>
                <wp:effectExtent l="19050" t="19050" r="17145" b="22225"/>
                <wp:wrapNone/>
                <wp:docPr id="169" name="Owal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" cy="530647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EA1761" id="Owal 169" o:spid="_x0000_s1026" style="position:absolute;margin-left:361.35pt;margin-top:21.85pt;width:51.15pt;height:41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" filled="f" strokecolor="red" strokeweight="2.25pt">
                <v:stroke joinstyle="miter"/>
              </v:oval>
            </w:pict>
          </mc:Fallback>
        </mc:AlternateContent>
      </w:r>
      <w:r w:rsidR="002A35A2" w:rsidRPr="002A35A2">
        <w:t>Po kliknięciu na konkretne spotkanie otworzy Ci się okienko ze szczegółami spotkania</w:t>
      </w:r>
      <w:r w:rsidR="002A35A2">
        <w:t xml:space="preserve">. </w:t>
      </w:r>
      <w:r w:rsidR="002A35A2" w:rsidRPr="002A35A2">
        <w:t xml:space="preserve">Aby dołączyć </w:t>
      </w:r>
      <w:r w:rsidR="00A5629C">
        <w:t xml:space="preserve">do wideo lekcji </w:t>
      </w:r>
      <w:r w:rsidR="002A35A2" w:rsidRPr="002A35A2">
        <w:t>kliknij na „Dołącz”</w:t>
      </w:r>
    </w:p>
    <w:p w14:paraId="7AD089FD" w14:textId="1A6EB4AC" w:rsidR="007D4640" w:rsidRDefault="00A5629C" w:rsidP="007D4640">
      <w:r w:rsidRPr="00A5629C">
        <w:rPr>
          <w:noProof/>
        </w:rPr>
        <w:drawing>
          <wp:inline distT="0" distB="0" distL="0" distR="0" wp14:anchorId="067CA3C2" wp14:editId="765E331F">
            <wp:extent cx="5746750" cy="2212340"/>
            <wp:effectExtent l="0" t="0" r="6350" b="0"/>
            <wp:docPr id="168" name="Obraz 4">
              <a:extLst xmlns:a="http://schemas.openxmlformats.org/drawingml/2006/main">
                <a:ext uri="{FF2B5EF4-FFF2-40B4-BE49-F238E27FC236}">
                  <a16:creationId xmlns:a16="http://schemas.microsoft.com/office/drawing/2014/main" id="{165EA277-F3ED-47D0-B67D-1BEC32BF72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4">
                      <a:extLst>
                        <a:ext uri="{FF2B5EF4-FFF2-40B4-BE49-F238E27FC236}">
                          <a16:creationId xmlns:a16="http://schemas.microsoft.com/office/drawing/2014/main" id="{165EA277-F3ED-47D0-B67D-1BEC32BF72E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E1C916" w14:textId="265D8C12" w:rsidR="00B94A22" w:rsidRDefault="00B94A22" w:rsidP="007D4640">
      <w:r>
        <w:t xml:space="preserve">Trwającą lekcję wideo widzisz </w:t>
      </w:r>
      <w:r w:rsidR="0005689D">
        <w:t>ró</w:t>
      </w:r>
      <w:r>
        <w:t>w</w:t>
      </w:r>
      <w:r w:rsidR="0005689D">
        <w:t>nież w</w:t>
      </w:r>
      <w:r>
        <w:t xml:space="preserve"> danym zespole w</w:t>
      </w:r>
      <w:r w:rsidR="007364ED">
        <w:t xml:space="preserve"> zakładce </w:t>
      </w:r>
      <w:r>
        <w:t>„</w:t>
      </w:r>
      <w:r w:rsidR="007364ED">
        <w:t>Wpisy</w:t>
      </w:r>
      <w:r>
        <w:t>” i możesz dołączyć. Nie musisz mieć kamery aby wziąć udział w lekcji.</w:t>
      </w:r>
    </w:p>
    <w:p w14:paraId="22BCE37C" w14:textId="5D7148FC" w:rsidR="00DE6013" w:rsidRPr="00DE6013" w:rsidRDefault="00DE6013" w:rsidP="00DE6013">
      <w:r w:rsidRPr="00DE6013">
        <w:t>Po dołączeniu do wideo lekcji widzisz uczestników oraz menu spotkania</w:t>
      </w:r>
    </w:p>
    <w:p w14:paraId="1899E060" w14:textId="0D61BE5C" w:rsidR="00DE6013" w:rsidRDefault="000707F8" w:rsidP="007D4640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AC4AE98" wp14:editId="6F5BF3DC">
                <wp:simplePos x="0" y="0"/>
                <wp:positionH relativeFrom="column">
                  <wp:posOffset>2203209</wp:posOffset>
                </wp:positionH>
                <wp:positionV relativeFrom="paragraph">
                  <wp:posOffset>2894998</wp:posOffset>
                </wp:positionV>
                <wp:extent cx="405648" cy="266971"/>
                <wp:effectExtent l="19050" t="19050" r="13970" b="19050"/>
                <wp:wrapNone/>
                <wp:docPr id="170" name="Owal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648" cy="2669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2B71AF" id="Owal 170" o:spid="_x0000_s1026" style="position:absolute;margin-left:173.5pt;margin-top:227.95pt;width:31.95pt;height:2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" filled="f" strokecolor="red" strokeweight="2.25pt">
                <v:stroke joinstyle="miter"/>
              </v:oval>
            </w:pict>
          </mc:Fallback>
        </mc:AlternateContent>
      </w:r>
      <w:r w:rsidRPr="000707F8">
        <w:rPr>
          <w:noProof/>
        </w:rPr>
        <w:drawing>
          <wp:inline distT="0" distB="0" distL="0" distR="0" wp14:anchorId="460F408B" wp14:editId="6F64FE02">
            <wp:extent cx="5746750" cy="3210560"/>
            <wp:effectExtent l="0" t="0" r="6350" b="8890"/>
            <wp:docPr id="3" name="Obraz 2">
              <a:extLst xmlns:a="http://schemas.openxmlformats.org/drawingml/2006/main">
                <a:ext uri="{FF2B5EF4-FFF2-40B4-BE49-F238E27FC236}">
                  <a16:creationId xmlns:a16="http://schemas.microsoft.com/office/drawing/2014/main" id="{932936A2-5194-4EAB-BF23-67CA866D630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>
                      <a:extLst>
                        <a:ext uri="{FF2B5EF4-FFF2-40B4-BE49-F238E27FC236}">
                          <a16:creationId xmlns:a16="http://schemas.microsoft.com/office/drawing/2014/main" id="{932936A2-5194-4EAB-BF23-67CA866D630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0B240" w14:textId="05DE2BB5" w:rsidR="000707F8" w:rsidRDefault="000707F8" w:rsidP="007D4640">
      <w:r w:rsidRPr="000707F8">
        <w:t>Do spotkania dołączysz z wyciszonym mikrofonem.</w:t>
      </w:r>
    </w:p>
    <w:p w14:paraId="373F6E8F" w14:textId="0D48E34B" w:rsidR="000707F8" w:rsidRDefault="00F824B5" w:rsidP="007D4640">
      <w:r w:rsidRPr="00F824B5">
        <w:t>W trakcie spotkania możesz zadawać i odpowiadać na pytania nie tylko głosem ale również na czacie</w:t>
      </w:r>
      <w:r>
        <w:t xml:space="preserve">. Aby czat pojawił się </w:t>
      </w:r>
      <w:r w:rsidR="009123B9">
        <w:t xml:space="preserve">po prawej okna </w:t>
      </w:r>
      <w:r>
        <w:t>spotkani</w:t>
      </w:r>
      <w:r w:rsidR="009123B9">
        <w:t>a</w:t>
      </w:r>
      <w:r>
        <w:t xml:space="preserve"> kliknij na ikone „Czat”</w:t>
      </w:r>
    </w:p>
    <w:p w14:paraId="58D68056" w14:textId="4DC76F5A" w:rsidR="004965D7" w:rsidRDefault="004965D7" w:rsidP="007D4640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77540E2" wp14:editId="248A1A34">
                <wp:simplePos x="0" y="0"/>
                <wp:positionH relativeFrom="column">
                  <wp:posOffset>3276239</wp:posOffset>
                </wp:positionH>
                <wp:positionV relativeFrom="paragraph">
                  <wp:posOffset>420244</wp:posOffset>
                </wp:positionV>
                <wp:extent cx="506519" cy="342087"/>
                <wp:effectExtent l="19050" t="19050" r="27305" b="20320"/>
                <wp:wrapNone/>
                <wp:docPr id="172" name="Owal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519" cy="342087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B9E763A" id="Owal 172" o:spid="_x0000_s1026" style="position:absolute;margin-left:257.95pt;margin-top:33.1pt;width:39.9pt;height:26.9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" filled="f" strokecolor="red" strokeweight="2.25pt">
                <v:stroke joinstyle="miter"/>
              </v:oval>
            </w:pict>
          </mc:Fallback>
        </mc:AlternateContent>
      </w:r>
      <w:r w:rsidRPr="004965D7">
        <w:rPr>
          <w:noProof/>
        </w:rPr>
        <w:drawing>
          <wp:inline distT="0" distB="0" distL="0" distR="0" wp14:anchorId="005E72DF" wp14:editId="42698AA9">
            <wp:extent cx="4976813" cy="995362"/>
            <wp:effectExtent l="0" t="0" r="0" b="0"/>
            <wp:docPr id="171" name="Symbol zastępczy zawartości 4">
              <a:extLst xmlns:a="http://schemas.openxmlformats.org/drawingml/2006/main">
                <a:ext uri="{FF2B5EF4-FFF2-40B4-BE49-F238E27FC236}">
                  <a16:creationId xmlns:a16="http://schemas.microsoft.com/office/drawing/2014/main" id="{C92475B5-1EF1-4158-ACEB-E4F975D0A1EF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ymbol zastępczy zawartości 4">
                      <a:extLst>
                        <a:ext uri="{FF2B5EF4-FFF2-40B4-BE49-F238E27FC236}">
                          <a16:creationId xmlns:a16="http://schemas.microsoft.com/office/drawing/2014/main" id="{C92475B5-1EF1-4158-ACEB-E4F975D0A1EF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976813" cy="995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A2B7A" w14:textId="5BD31FCC" w:rsidR="003342B9" w:rsidRPr="003342B9" w:rsidRDefault="003342B9" w:rsidP="003342B9">
      <w:r w:rsidRPr="003342B9">
        <w:lastRenderedPageBreak/>
        <w:t>Gdy w trakcie wideo lekcji chcesz zabrać głos naciśnij ikonę „ręka” i poczekaj na pozwolenie nauczyciela</w:t>
      </w:r>
    </w:p>
    <w:p w14:paraId="2FC15F49" w14:textId="3DF802FA" w:rsidR="009123B9" w:rsidRPr="009123B9" w:rsidRDefault="003342B9" w:rsidP="009123B9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4F849DF" wp14:editId="3F2AEE37">
                <wp:simplePos x="0" y="0"/>
                <wp:positionH relativeFrom="column">
                  <wp:posOffset>2836560</wp:posOffset>
                </wp:positionH>
                <wp:positionV relativeFrom="paragraph">
                  <wp:posOffset>463330</wp:posOffset>
                </wp:positionV>
                <wp:extent cx="506519" cy="342087"/>
                <wp:effectExtent l="19050" t="19050" r="27305" b="20320"/>
                <wp:wrapNone/>
                <wp:docPr id="174" name="Owal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519" cy="342087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77D2833" id="Owal 174" o:spid="_x0000_s1026" style="position:absolute;margin-left:223.35pt;margin-top:36.5pt;width:39.9pt;height:26.9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" filled="f" strokecolor="red" strokeweight="2.25pt">
                <v:stroke joinstyle="miter"/>
              </v:oval>
            </w:pict>
          </mc:Fallback>
        </mc:AlternateContent>
      </w:r>
      <w:r w:rsidRPr="004965D7">
        <w:rPr>
          <w:noProof/>
        </w:rPr>
        <w:drawing>
          <wp:inline distT="0" distB="0" distL="0" distR="0" wp14:anchorId="0087EBA0" wp14:editId="79671211">
            <wp:extent cx="4976813" cy="995362"/>
            <wp:effectExtent l="0" t="0" r="0" b="0"/>
            <wp:docPr id="173" name="Symbol zastępczy zawartości 4">
              <a:extLst xmlns:a="http://schemas.openxmlformats.org/drawingml/2006/main">
                <a:ext uri="{FF2B5EF4-FFF2-40B4-BE49-F238E27FC236}">
                  <a16:creationId xmlns:a16="http://schemas.microsoft.com/office/drawing/2014/main" id="{C92475B5-1EF1-4158-ACEB-E4F975D0A1EF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ymbol zastępczy zawartości 4">
                      <a:extLst>
                        <a:ext uri="{FF2B5EF4-FFF2-40B4-BE49-F238E27FC236}">
                          <a16:creationId xmlns:a16="http://schemas.microsoft.com/office/drawing/2014/main" id="{C92475B5-1EF1-4158-ACEB-E4F975D0A1EF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976813" cy="995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2E26C" w14:textId="3F07AC7A" w:rsidR="001059B5" w:rsidRPr="001059B5" w:rsidRDefault="001059B5" w:rsidP="001059B5">
      <w:r w:rsidRPr="001059B5">
        <w:t>Po zakończeniu lekcji – rozłącz się poprzez kliknięcie na ikonę „czerwonej słuchawki”</w:t>
      </w:r>
    </w:p>
    <w:p w14:paraId="5E0105F6" w14:textId="6E970689" w:rsidR="004965D7" w:rsidRPr="00197526" w:rsidRDefault="001059B5" w:rsidP="007D4640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45BABC7" wp14:editId="114D527D">
                <wp:simplePos x="0" y="0"/>
                <wp:positionH relativeFrom="column">
                  <wp:posOffset>4258069</wp:posOffset>
                </wp:positionH>
                <wp:positionV relativeFrom="paragraph">
                  <wp:posOffset>423882</wp:posOffset>
                </wp:positionV>
                <wp:extent cx="506519" cy="342087"/>
                <wp:effectExtent l="19050" t="19050" r="27305" b="20320"/>
                <wp:wrapNone/>
                <wp:docPr id="176" name="Owal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519" cy="342087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C6BCA9" id="Owal 176" o:spid="_x0000_s1026" style="position:absolute;margin-left:335.3pt;margin-top:33.4pt;width:39.9pt;height:26.9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" filled="f" strokecolor="red" strokeweight="2.25pt">
                <v:stroke joinstyle="miter"/>
              </v:oval>
            </w:pict>
          </mc:Fallback>
        </mc:AlternateContent>
      </w:r>
      <w:r w:rsidRPr="001059B5">
        <w:rPr>
          <w:noProof/>
        </w:rPr>
        <w:drawing>
          <wp:inline distT="0" distB="0" distL="0" distR="0" wp14:anchorId="02EF5A89" wp14:editId="3370F5CA">
            <wp:extent cx="4976813" cy="995362"/>
            <wp:effectExtent l="0" t="0" r="0" b="0"/>
            <wp:docPr id="175" name="Symbol zastępczy zawartości 4">
              <a:extLst xmlns:a="http://schemas.openxmlformats.org/drawingml/2006/main">
                <a:ext uri="{FF2B5EF4-FFF2-40B4-BE49-F238E27FC236}">
                  <a16:creationId xmlns:a16="http://schemas.microsoft.com/office/drawing/2014/main" id="{809EFC93-2A49-45D9-9CCD-1C7A5B8782E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ymbol zastępczy zawartości 4">
                      <a:extLst>
                        <a:ext uri="{FF2B5EF4-FFF2-40B4-BE49-F238E27FC236}">
                          <a16:creationId xmlns:a16="http://schemas.microsoft.com/office/drawing/2014/main" id="{809EFC93-2A49-45D9-9CCD-1C7A5B8782E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976813" cy="995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92DE3" w14:textId="383D9C04" w:rsidR="002D6D73" w:rsidRPr="00122300" w:rsidRDefault="00197526" w:rsidP="00197526">
      <w:pPr>
        <w:pStyle w:val="Nagwek1"/>
      </w:pPr>
      <w:bookmarkStart w:id="4" w:name="_Toc49733503"/>
      <w:r w:rsidRPr="00197526">
        <w:t>Zadania</w:t>
      </w:r>
      <w:bookmarkEnd w:id="4"/>
    </w:p>
    <w:p w14:paraId="5C464167" w14:textId="21C1E2EB" w:rsidR="00096CD3" w:rsidRDefault="00096CD3" w:rsidP="00096CD3">
      <w:r w:rsidRPr="00096CD3">
        <w:t>Nauczyciel może udostępnić Ci notatki, zadania, materiały do zapoznania się poprzez „Notes zajęć”</w:t>
      </w:r>
    </w:p>
    <w:p w14:paraId="262B08F8" w14:textId="76E71CD9" w:rsidR="00096CD3" w:rsidRPr="00096CD3" w:rsidRDefault="003925B6" w:rsidP="00096CD3">
      <w:r w:rsidRPr="003925B6">
        <w:rPr>
          <w:noProof/>
        </w:rPr>
        <w:drawing>
          <wp:inline distT="0" distB="0" distL="0" distR="0" wp14:anchorId="1B4AA892" wp14:editId="568FA03E">
            <wp:extent cx="5746750" cy="3562985"/>
            <wp:effectExtent l="0" t="0" r="6350" b="0"/>
            <wp:docPr id="177" name="Obraz 3">
              <a:extLst xmlns:a="http://schemas.openxmlformats.org/drawingml/2006/main">
                <a:ext uri="{FF2B5EF4-FFF2-40B4-BE49-F238E27FC236}">
                  <a16:creationId xmlns:a16="http://schemas.microsoft.com/office/drawing/2014/main" id="{06B823E9-21DF-47EC-B2BC-4E2E9F06F1F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>
                      <a:extLst>
                        <a:ext uri="{FF2B5EF4-FFF2-40B4-BE49-F238E27FC236}">
                          <a16:creationId xmlns:a16="http://schemas.microsoft.com/office/drawing/2014/main" id="{06B823E9-21DF-47EC-B2BC-4E2E9F06F1F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356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4036D1" w14:textId="46835B36" w:rsidR="003925B6" w:rsidRDefault="003925B6" w:rsidP="003925B6">
      <w:pPr>
        <w:pStyle w:val="Listapunktowana"/>
        <w:numPr>
          <w:ilvl w:val="0"/>
          <w:numId w:val="0"/>
        </w:numPr>
      </w:pPr>
      <w:r w:rsidRPr="003925B6">
        <w:t>W „Bibliotece zawartości” znajdziesz notatki udostępnione przez nauczyciela. Nie możesz ich</w:t>
      </w:r>
      <w:r>
        <w:t xml:space="preserve"> </w:t>
      </w:r>
      <w:r w:rsidRPr="003925B6">
        <w:t>edytować</w:t>
      </w:r>
      <w:r w:rsidR="005D0ED9">
        <w:t>.</w:t>
      </w:r>
    </w:p>
    <w:p w14:paraId="5CF9560F" w14:textId="03F3137C" w:rsidR="00E522DE" w:rsidRDefault="00E522DE" w:rsidP="00E522DE">
      <w:pPr>
        <w:pStyle w:val="Listapunktowana"/>
        <w:numPr>
          <w:ilvl w:val="0"/>
          <w:numId w:val="0"/>
        </w:numPr>
      </w:pPr>
      <w:r w:rsidRPr="00E522DE">
        <w:t>„_Obszar Współpracy” to miejsce w którym możesz współpracować z innymi w trakcie lekcji zgodnie z poleceniami nauczyciela. Te notatki możesz edytować</w:t>
      </w:r>
      <w:r>
        <w:t>.</w:t>
      </w:r>
    </w:p>
    <w:p w14:paraId="2F47CCC5" w14:textId="5DE6E017" w:rsidR="009D6785" w:rsidRPr="009D6785" w:rsidRDefault="009D6785" w:rsidP="009D6785">
      <w:pPr>
        <w:pStyle w:val="Listapunktowana"/>
        <w:numPr>
          <w:ilvl w:val="0"/>
          <w:numId w:val="0"/>
        </w:numPr>
        <w:ind w:left="216" w:hanging="216"/>
      </w:pPr>
      <w:r w:rsidRPr="009D6785">
        <w:t>Pod Twoim imieniem i nazwiskiem znajdziesz notatki dostępne tylko dla Ciebie i Nauczyciela</w:t>
      </w:r>
      <w:r>
        <w:t xml:space="preserve">. </w:t>
      </w:r>
      <w:r w:rsidRPr="009D6785">
        <w:t xml:space="preserve">Możesz </w:t>
      </w:r>
      <w:r>
        <w:t xml:space="preserve">w tej sekcji </w:t>
      </w:r>
      <w:r w:rsidRPr="009D6785">
        <w:t>pisać, zaznaczać, rysować, komentować</w:t>
      </w:r>
      <w:r>
        <w:t>.</w:t>
      </w:r>
    </w:p>
    <w:p w14:paraId="1F3F3EBC" w14:textId="77777777" w:rsidR="00E522DE" w:rsidRPr="00E522DE" w:rsidRDefault="00E522DE" w:rsidP="00E522DE">
      <w:pPr>
        <w:pStyle w:val="Listapunktowana"/>
        <w:numPr>
          <w:ilvl w:val="0"/>
          <w:numId w:val="0"/>
        </w:numPr>
      </w:pPr>
    </w:p>
    <w:p w14:paraId="748C9DE9" w14:textId="77777777" w:rsidR="00893D3F" w:rsidRPr="00893D3F" w:rsidRDefault="00893D3F" w:rsidP="00893D3F">
      <w:pPr>
        <w:pStyle w:val="Listapunktowana"/>
        <w:numPr>
          <w:ilvl w:val="0"/>
          <w:numId w:val="0"/>
        </w:numPr>
        <w:ind w:left="216" w:hanging="216"/>
      </w:pPr>
      <w:r w:rsidRPr="00893D3F">
        <w:t>W zakładce „Zadania” znajdziesz zadania przygotowane dla Ciebie przez Twojego Nauczyciela.</w:t>
      </w:r>
    </w:p>
    <w:p w14:paraId="384F0733" w14:textId="2F3ED86F" w:rsidR="003925B6" w:rsidRPr="003925B6" w:rsidRDefault="00244102" w:rsidP="003925B6">
      <w:pPr>
        <w:pStyle w:val="Listapunktowana"/>
        <w:numPr>
          <w:ilvl w:val="0"/>
          <w:numId w:val="0"/>
        </w:numPr>
      </w:pPr>
      <w:r w:rsidRPr="00244102">
        <w:rPr>
          <w:noProof/>
        </w:rPr>
        <w:drawing>
          <wp:inline distT="0" distB="0" distL="0" distR="0" wp14:anchorId="1901E9E7" wp14:editId="271D2B30">
            <wp:extent cx="5746750" cy="1448435"/>
            <wp:effectExtent l="0" t="0" r="6350" b="0"/>
            <wp:docPr id="178" name="Obraz 5">
              <a:extLst xmlns:a="http://schemas.openxmlformats.org/drawingml/2006/main">
                <a:ext uri="{FF2B5EF4-FFF2-40B4-BE49-F238E27FC236}">
                  <a16:creationId xmlns:a16="http://schemas.microsoft.com/office/drawing/2014/main" id="{C0EB3DB4-714D-4931-8D98-E1CCE77B282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5">
                      <a:extLst>
                        <a:ext uri="{FF2B5EF4-FFF2-40B4-BE49-F238E27FC236}">
                          <a16:creationId xmlns:a16="http://schemas.microsoft.com/office/drawing/2014/main" id="{C0EB3DB4-714D-4931-8D98-E1CCE77B282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144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B9725" w14:textId="72849971" w:rsidR="002D6D73" w:rsidRDefault="00244102" w:rsidP="00096CD3">
      <w:pPr>
        <w:pStyle w:val="Listapunktowana"/>
        <w:numPr>
          <w:ilvl w:val="0"/>
          <w:numId w:val="0"/>
        </w:numPr>
        <w:ind w:left="216"/>
      </w:pPr>
      <w:r>
        <w:t>Wybierz zadania, które chcesz odrobić w sekcji „Przypisane’</w:t>
      </w:r>
    </w:p>
    <w:p w14:paraId="2D633F4F" w14:textId="536D6884" w:rsidR="00244102" w:rsidRDefault="00F002DF" w:rsidP="00096CD3">
      <w:pPr>
        <w:pStyle w:val="Listapunktowana"/>
        <w:numPr>
          <w:ilvl w:val="0"/>
          <w:numId w:val="0"/>
        </w:numPr>
        <w:ind w:left="216"/>
      </w:pPr>
      <w:r>
        <w:t xml:space="preserve">Przeczytaj instrukcję do zadania. Czasem zadanie będzie w formie testu, czasem plik do uzupełnienia, czasem zadanie trzeba odrobić w zeszycie i odesłać zdjęcia do sprawdzenia. Sposób zrobienia zadania zależy od jego rodzaju. W przypadku wątpliwości jak zadanie zrobić, </w:t>
      </w:r>
      <w:r w:rsidR="00345997">
        <w:t>za</w:t>
      </w:r>
      <w:r>
        <w:t>pytaj nauczyciela który je zadał. Komunikujemy się przez Teams używając modułu Czat lub Rozmowy.</w:t>
      </w:r>
    </w:p>
    <w:p w14:paraId="274F81BC" w14:textId="6EC2721F" w:rsidR="00345997" w:rsidRDefault="00C04A74" w:rsidP="00096CD3">
      <w:pPr>
        <w:pStyle w:val="Listapunktowana"/>
        <w:numPr>
          <w:ilvl w:val="0"/>
          <w:numId w:val="0"/>
        </w:numPr>
        <w:ind w:left="21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A44AE6C" wp14:editId="2934EF06">
                <wp:simplePos x="0" y="0"/>
                <wp:positionH relativeFrom="column">
                  <wp:posOffset>203955</wp:posOffset>
                </wp:positionH>
                <wp:positionV relativeFrom="paragraph">
                  <wp:posOffset>1788774</wp:posOffset>
                </wp:positionV>
                <wp:extent cx="811981" cy="314727"/>
                <wp:effectExtent l="19050" t="19050" r="26670" b="28575"/>
                <wp:wrapNone/>
                <wp:docPr id="180" name="Owal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1981" cy="314727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E87225" id="Owal 180" o:spid="_x0000_s1026" style="position:absolute;margin-left:16.05pt;margin-top:140.85pt;width:63.95pt;height:24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" filled="f" strokecolor="red" strokeweight="2.25pt">
                <v:stroke joinstyle="miter"/>
              </v:oval>
            </w:pict>
          </mc:Fallback>
        </mc:AlternateContent>
      </w:r>
      <w:r w:rsidR="00345997" w:rsidRPr="00345997">
        <w:rPr>
          <w:noProof/>
        </w:rPr>
        <w:drawing>
          <wp:inline distT="0" distB="0" distL="0" distR="0" wp14:anchorId="314F80F6" wp14:editId="761786A9">
            <wp:extent cx="5746750" cy="1941830"/>
            <wp:effectExtent l="0" t="0" r="6350" b="1270"/>
            <wp:docPr id="179" name="Obraz 1">
              <a:extLst xmlns:a="http://schemas.openxmlformats.org/drawingml/2006/main">
                <a:ext uri="{FF2B5EF4-FFF2-40B4-BE49-F238E27FC236}">
                  <a16:creationId xmlns:a16="http://schemas.microsoft.com/office/drawing/2014/main" id="{4EE183E4-FDC0-4C0B-9E39-EAD9D81EB41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>
                      <a:extLst>
                        <a:ext uri="{FF2B5EF4-FFF2-40B4-BE49-F238E27FC236}">
                          <a16:creationId xmlns:a16="http://schemas.microsoft.com/office/drawing/2014/main" id="{4EE183E4-FDC0-4C0B-9E39-EAD9D81EB41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194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11143" w14:textId="77777777" w:rsidR="00C04A74" w:rsidRPr="00C04A74" w:rsidRDefault="00C04A74" w:rsidP="00096CD3">
      <w:pPr>
        <w:pStyle w:val="Listapunktowana"/>
        <w:numPr>
          <w:ilvl w:val="0"/>
          <w:numId w:val="0"/>
        </w:numPr>
        <w:ind w:left="216"/>
        <w:rPr>
          <w:sz w:val="6"/>
          <w:szCs w:val="6"/>
        </w:rPr>
      </w:pPr>
    </w:p>
    <w:p w14:paraId="7C0D61F2" w14:textId="77777777" w:rsidR="003007A1" w:rsidRPr="003007A1" w:rsidRDefault="003007A1" w:rsidP="003007A1">
      <w:pPr>
        <w:pStyle w:val="Listapunktowana"/>
        <w:numPr>
          <w:ilvl w:val="0"/>
          <w:numId w:val="0"/>
        </w:numPr>
        <w:ind w:left="216" w:hanging="216"/>
      </w:pPr>
      <w:r w:rsidRPr="003007A1">
        <w:t>Jeśli masz dołączyć zrobiona prezentację czy zdjęcie wykonanej pracy kliknij  na „Dodaj pracę”</w:t>
      </w:r>
    </w:p>
    <w:p w14:paraId="50AC97DD" w14:textId="4FC24065" w:rsidR="00345997" w:rsidRDefault="00BA1DF8" w:rsidP="007F735A">
      <w:pPr>
        <w:pStyle w:val="Listapunktowana"/>
        <w:keepNext/>
        <w:keepLines/>
        <w:numPr>
          <w:ilvl w:val="0"/>
          <w:numId w:val="0"/>
        </w:numPr>
      </w:pPr>
      <w:r w:rsidRPr="00BA1DF8">
        <w:lastRenderedPageBreak/>
        <w:t>A następnie wybierz nowy plik w odpowiednim formacie lub przekaż zdjęcie używając ”Przekaż z tego urządzenia”</w:t>
      </w:r>
    </w:p>
    <w:p w14:paraId="6A2D4AC4" w14:textId="5938E1D5" w:rsidR="00BA1DF8" w:rsidRDefault="007F735A" w:rsidP="00BA1DF8">
      <w:pPr>
        <w:pStyle w:val="Listapunktowana"/>
        <w:numPr>
          <w:ilvl w:val="0"/>
          <w:numId w:val="0"/>
        </w:numPr>
      </w:pPr>
      <w:r w:rsidRPr="007F735A">
        <w:rPr>
          <w:noProof/>
        </w:rPr>
        <w:drawing>
          <wp:inline distT="0" distB="0" distL="0" distR="0" wp14:anchorId="22C95FB0" wp14:editId="3747AA94">
            <wp:extent cx="4678878" cy="3730177"/>
            <wp:effectExtent l="0" t="0" r="7620" b="3810"/>
            <wp:docPr id="181" name="Symbol zastępczy zawartości 4">
              <a:extLst xmlns:a="http://schemas.openxmlformats.org/drawingml/2006/main">
                <a:ext uri="{FF2B5EF4-FFF2-40B4-BE49-F238E27FC236}">
                  <a16:creationId xmlns:a16="http://schemas.microsoft.com/office/drawing/2014/main" id="{78AF5377-9521-4A2D-8B8F-36CA3A222271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ymbol zastępczy zawartości 4">
                      <a:extLst>
                        <a:ext uri="{FF2B5EF4-FFF2-40B4-BE49-F238E27FC236}">
                          <a16:creationId xmlns:a16="http://schemas.microsoft.com/office/drawing/2014/main" id="{78AF5377-9521-4A2D-8B8F-36CA3A222271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681434" cy="373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F3B04" w14:textId="77777777" w:rsidR="00E67149" w:rsidRPr="00E67149" w:rsidRDefault="00E67149" w:rsidP="00915351">
      <w:pPr>
        <w:pStyle w:val="Listapunktowana"/>
        <w:numPr>
          <w:ilvl w:val="0"/>
          <w:numId w:val="0"/>
        </w:numPr>
      </w:pPr>
      <w:r w:rsidRPr="00E67149">
        <w:t>Praca znika z Przypisanych i pojawia się w Ukończonych; jeśli chcesz ją zmienić to możesz o ile nauczyciel nie zablokował takiej możliwości. Po zmianie przesyłasz ponownie.</w:t>
      </w:r>
    </w:p>
    <w:p w14:paraId="763C7E52" w14:textId="1812C890" w:rsidR="00E67149" w:rsidRDefault="00915351" w:rsidP="00BA1DF8">
      <w:pPr>
        <w:pStyle w:val="Listapunktowana"/>
        <w:numPr>
          <w:ilvl w:val="0"/>
          <w:numId w:val="0"/>
        </w:numPr>
      </w:pPr>
      <w:r w:rsidRPr="00915351">
        <w:rPr>
          <w:noProof/>
        </w:rPr>
        <w:drawing>
          <wp:inline distT="0" distB="0" distL="0" distR="0" wp14:anchorId="60B0C9A0" wp14:editId="5BD9D696">
            <wp:extent cx="5165766" cy="3614324"/>
            <wp:effectExtent l="0" t="0" r="0" b="5715"/>
            <wp:docPr id="12" name="Obraz 11">
              <a:extLst xmlns:a="http://schemas.openxmlformats.org/drawingml/2006/main">
                <a:ext uri="{FF2B5EF4-FFF2-40B4-BE49-F238E27FC236}">
                  <a16:creationId xmlns:a16="http://schemas.microsoft.com/office/drawing/2014/main" id="{C2E9EB8C-9820-41BA-9A7C-29EAB7ADBA8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11">
                      <a:extLst>
                        <a:ext uri="{FF2B5EF4-FFF2-40B4-BE49-F238E27FC236}">
                          <a16:creationId xmlns:a16="http://schemas.microsoft.com/office/drawing/2014/main" id="{C2E9EB8C-9820-41BA-9A7C-29EAB7ADBA8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167737" cy="3615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1DF61" w14:textId="77777777" w:rsidR="005E5D90" w:rsidRPr="005E5D90" w:rsidRDefault="005E5D90" w:rsidP="005E5D90">
      <w:pPr>
        <w:pStyle w:val="Listapunktowana"/>
        <w:numPr>
          <w:ilvl w:val="0"/>
          <w:numId w:val="0"/>
        </w:numPr>
      </w:pPr>
      <w:r w:rsidRPr="005E5D90">
        <w:lastRenderedPageBreak/>
        <w:t xml:space="preserve">Jak nauczyciel sprawdzi pracę, w zakładce „Czat” zobaczysz powiadomienie. Możesz kliknąć by zapoznać się z oceną i komentarzem. </w:t>
      </w:r>
    </w:p>
    <w:p w14:paraId="23A4FB54" w14:textId="56A0BE7C" w:rsidR="005E5D90" w:rsidRDefault="003E0222" w:rsidP="00BA1DF8">
      <w:pPr>
        <w:pStyle w:val="Listapunktowana"/>
        <w:numPr>
          <w:ilvl w:val="0"/>
          <w:numId w:val="0"/>
        </w:numPr>
      </w:pPr>
      <w:r w:rsidRPr="003E0222">
        <w:rPr>
          <w:noProof/>
        </w:rPr>
        <w:drawing>
          <wp:inline distT="0" distB="0" distL="0" distR="0" wp14:anchorId="1D7BEE66" wp14:editId="0897C581">
            <wp:extent cx="5746750" cy="2219325"/>
            <wp:effectExtent l="0" t="0" r="6350" b="9525"/>
            <wp:docPr id="182" name="Obraz 1">
              <a:extLst xmlns:a="http://schemas.openxmlformats.org/drawingml/2006/main">
                <a:ext uri="{FF2B5EF4-FFF2-40B4-BE49-F238E27FC236}">
                  <a16:creationId xmlns:a16="http://schemas.microsoft.com/office/drawing/2014/main" id="{B1774408-C512-4A17-9B98-04089699440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>
                      <a:extLst>
                        <a:ext uri="{FF2B5EF4-FFF2-40B4-BE49-F238E27FC236}">
                          <a16:creationId xmlns:a16="http://schemas.microsoft.com/office/drawing/2014/main" id="{B1774408-C512-4A17-9B98-04089699440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87003" w14:textId="4E2A474C" w:rsidR="003E0222" w:rsidRDefault="003E0222" w:rsidP="00BA1DF8">
      <w:pPr>
        <w:pStyle w:val="Listapunktowana"/>
        <w:numPr>
          <w:ilvl w:val="0"/>
          <w:numId w:val="0"/>
        </w:numPr>
      </w:pPr>
      <w:r>
        <w:t>Jesteś gotowy do zajęć!</w:t>
      </w:r>
    </w:p>
    <w:p w14:paraId="46FE1EED" w14:textId="499A890D" w:rsidR="003E0222" w:rsidRDefault="003E0222" w:rsidP="00BA1DF8">
      <w:pPr>
        <w:pStyle w:val="Listapunktowana"/>
        <w:numPr>
          <w:ilvl w:val="0"/>
          <w:numId w:val="0"/>
        </w:numPr>
      </w:pPr>
      <w:r>
        <w:t>POWODZENIA</w:t>
      </w:r>
    </w:p>
    <w:p w14:paraId="6F36D289" w14:textId="453B629E" w:rsidR="009B0674" w:rsidRDefault="009B0674"/>
    <w:sectPr w:rsidR="009B0674" w:rsidSect="00197526">
      <w:headerReference w:type="default" r:id="rId46"/>
      <w:footerReference w:type="default" r:id="rId47"/>
      <w:headerReference w:type="first" r:id="rId48"/>
      <w:pgSz w:w="11906" w:h="16838" w:code="9"/>
      <w:pgMar w:top="1440" w:right="1416" w:bottom="1797" w:left="1440" w:header="720" w:footer="720" w:gutter="0"/>
      <w:pgBorders w:display="notFirstPage" w:offsetFrom="page">
        <w:top w:val="single" w:sz="8" w:space="28" w:color="auto"/>
        <w:left w:val="single" w:sz="8" w:space="28" w:color="auto"/>
        <w:bottom w:val="single" w:sz="8" w:space="28" w:color="auto"/>
        <w:right w:val="single" w:sz="8" w:space="28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EBFCAB" w14:textId="77777777" w:rsidR="009B29A7" w:rsidRDefault="009B29A7">
      <w:pPr>
        <w:spacing w:line="240" w:lineRule="auto"/>
      </w:pPr>
      <w:r>
        <w:separator/>
      </w:r>
    </w:p>
  </w:endnote>
  <w:endnote w:type="continuationSeparator" w:id="0">
    <w:p w14:paraId="1D3D8528" w14:textId="77777777" w:rsidR="009B29A7" w:rsidRDefault="009B29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77124121"/>
      <w:docPartObj>
        <w:docPartGallery w:val="Page Numbers (Bottom of Page)"/>
        <w:docPartUnique/>
      </w:docPartObj>
    </w:sdtPr>
    <w:sdtEndPr/>
    <w:sdtContent>
      <w:p w14:paraId="4F99696B" w14:textId="77777777" w:rsidR="00190922" w:rsidRPr="00190922" w:rsidRDefault="00190922" w:rsidP="00190922">
        <w:pPr>
          <w:pStyle w:val="Stopka"/>
        </w:pPr>
        <w:r w:rsidRPr="00190922">
          <w:rPr>
            <w:lang w:bidi="pl-PL"/>
          </w:rPr>
          <w:fldChar w:fldCharType="begin"/>
        </w:r>
        <w:r w:rsidRPr="00190922">
          <w:rPr>
            <w:lang w:bidi="pl-PL"/>
          </w:rPr>
          <w:instrText xml:space="preserve"> PAGE   \* MERGEFORMAT </w:instrText>
        </w:r>
        <w:r w:rsidRPr="00190922">
          <w:rPr>
            <w:lang w:bidi="pl-PL"/>
          </w:rPr>
          <w:fldChar w:fldCharType="separate"/>
        </w:r>
        <w:r w:rsidR="00705BEE">
          <w:rPr>
            <w:noProof/>
            <w:lang w:bidi="pl-PL"/>
          </w:rPr>
          <w:t>1</w:t>
        </w:r>
        <w:r w:rsidRPr="00190922">
          <w:rPr>
            <w:lang w:bidi="pl-P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C81B4C" w14:textId="77777777" w:rsidR="009B29A7" w:rsidRDefault="009B29A7">
      <w:pPr>
        <w:spacing w:line="240" w:lineRule="auto"/>
      </w:pPr>
      <w:r>
        <w:separator/>
      </w:r>
    </w:p>
  </w:footnote>
  <w:footnote w:type="continuationSeparator" w:id="0">
    <w:p w14:paraId="496C09FC" w14:textId="77777777" w:rsidR="009B29A7" w:rsidRDefault="009B29A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90DF0E" w14:textId="4FC31277" w:rsidR="00197526" w:rsidRDefault="00197526" w:rsidP="00197526">
    <w:pPr>
      <w:pStyle w:val="Nagwek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07F8D4" w14:textId="77777777" w:rsidR="00430D21" w:rsidRDefault="00430D2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A639BB2" wp14:editId="3A58E04B">
          <wp:simplePos x="0" y="0"/>
          <wp:positionH relativeFrom="page">
            <wp:align>left</wp:align>
          </wp:positionH>
          <wp:positionV relativeFrom="page">
            <wp:posOffset>320040</wp:posOffset>
          </wp:positionV>
          <wp:extent cx="5129784" cy="7397496"/>
          <wp:effectExtent l="19050" t="0" r="13970" b="3023235"/>
          <wp:wrapNone/>
          <wp:docPr id="14" name="Obraz 14" descr="Moty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otyl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083" t="20367" r="18423" b="21667"/>
                  <a:stretch/>
                </pic:blipFill>
                <pic:spPr bwMode="auto">
                  <a:xfrm>
                    <a:off x="0" y="0"/>
                    <a:ext cx="5129784" cy="7397496"/>
                  </a:xfrm>
                  <a:prstGeom prst="rect">
                    <a:avLst/>
                  </a:prstGeom>
                  <a:ln>
                    <a:noFill/>
                  </a:ln>
                  <a:effectLst>
                    <a:reflection blurRad="6350" stA="50000" endA="275" endPos="40000" dist="101600" dir="5400000" sy="-100000" algn="bl" rotWithShape="0"/>
                  </a:effectLst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258A983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3F09F2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DBAB81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7B88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6C007E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6B875E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C2A670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82A1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3EA1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D06E222"/>
    <w:lvl w:ilvl="0">
      <w:start w:val="1"/>
      <w:numFmt w:val="bullet"/>
      <w:pStyle w:val="Listapunktowana"/>
      <w:lvlText w:val=""/>
      <w:lvlJc w:val="left"/>
      <w:pPr>
        <w:ind w:left="216" w:hanging="216"/>
      </w:pPr>
      <w:rPr>
        <w:rFonts w:ascii="Symbol" w:hAnsi="Symbol" w:hint="default"/>
        <w:color w:val="5A1E34" w:themeColor="accent1" w:themeShade="80"/>
      </w:rPr>
    </w:lvl>
  </w:abstractNum>
  <w:abstractNum w:abstractNumId="10" w15:restartNumberingAfterBreak="0">
    <w:nsid w:val="00CF3922"/>
    <w:multiLevelType w:val="hybridMultilevel"/>
    <w:tmpl w:val="DDE0833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2651528"/>
    <w:multiLevelType w:val="hybridMultilevel"/>
    <w:tmpl w:val="9B28BE32"/>
    <w:lvl w:ilvl="0" w:tplc="19C86C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CA6A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9689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16F0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84E9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6280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E27D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1E1E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5029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0BE80307"/>
    <w:multiLevelType w:val="hybridMultilevel"/>
    <w:tmpl w:val="8AA2DD1E"/>
    <w:lvl w:ilvl="0" w:tplc="4328BD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2C6C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468C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FE93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3EAF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4689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0074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A858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E21E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2F75C05"/>
    <w:multiLevelType w:val="hybridMultilevel"/>
    <w:tmpl w:val="04E8AA38"/>
    <w:lvl w:ilvl="0" w:tplc="CA78D6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98CA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16C7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BA8C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429D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7ECD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9033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1E41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6466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3C426FF"/>
    <w:multiLevelType w:val="hybridMultilevel"/>
    <w:tmpl w:val="9DC86B56"/>
    <w:lvl w:ilvl="0" w:tplc="3D66D1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B8BD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CC3F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44F1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A813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009D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28E9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6E36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C68E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AE47196"/>
    <w:multiLevelType w:val="hybridMultilevel"/>
    <w:tmpl w:val="CB24AC6A"/>
    <w:lvl w:ilvl="0" w:tplc="F72035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2CF95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</w:rPr>
    </w:lvl>
    <w:lvl w:ilvl="2" w:tplc="DBA01C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64DF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2EB9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1E1E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544B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4A47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86A7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D5C365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F3F0B8A"/>
    <w:multiLevelType w:val="hybridMultilevel"/>
    <w:tmpl w:val="C7662164"/>
    <w:lvl w:ilvl="0" w:tplc="71BE01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12BC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94F7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82F6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081C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B896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560B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801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D800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517A6DB3"/>
    <w:multiLevelType w:val="multilevel"/>
    <w:tmpl w:val="0409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2EB59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4D95F55"/>
    <w:multiLevelType w:val="hybridMultilevel"/>
    <w:tmpl w:val="0EB8F732"/>
    <w:lvl w:ilvl="0" w:tplc="D690E2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A60D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B213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3AB3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3E4C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68F7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FC46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FA3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4072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55446048"/>
    <w:multiLevelType w:val="hybridMultilevel"/>
    <w:tmpl w:val="D15655FC"/>
    <w:lvl w:ilvl="0" w:tplc="2646A7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6207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ECEF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96EB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722B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DE84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9EEB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04E0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4C0B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7B51617"/>
    <w:multiLevelType w:val="hybridMultilevel"/>
    <w:tmpl w:val="4A006EE6"/>
    <w:lvl w:ilvl="0" w:tplc="C554B7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0CC2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08B1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FCD2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C499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8E5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EADD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CECE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326A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D7C2CF3"/>
    <w:multiLevelType w:val="hybridMultilevel"/>
    <w:tmpl w:val="5742094C"/>
    <w:lvl w:ilvl="0" w:tplc="1B5050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18D9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3E3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20E1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F65F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764A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C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6410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E68E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1E719DC"/>
    <w:multiLevelType w:val="multilevel"/>
    <w:tmpl w:val="ECC87004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6265098F"/>
    <w:multiLevelType w:val="hybridMultilevel"/>
    <w:tmpl w:val="A8486A8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711EC8"/>
    <w:multiLevelType w:val="hybridMultilevel"/>
    <w:tmpl w:val="0AEC596E"/>
    <w:lvl w:ilvl="0" w:tplc="3A40F8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5693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FA49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A218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1C03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2205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3E97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4C1C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301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6A382728"/>
    <w:multiLevelType w:val="hybridMultilevel"/>
    <w:tmpl w:val="B3DEFAFC"/>
    <w:lvl w:ilvl="0" w:tplc="59326D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301B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7291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D21D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0E59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AC9D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423F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C872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D80D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6DDF6204"/>
    <w:multiLevelType w:val="hybridMultilevel"/>
    <w:tmpl w:val="DC52CC1E"/>
    <w:lvl w:ilvl="0" w:tplc="42B230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0AA7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DA47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A8DA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A61E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8E88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D4D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02C0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343D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6FE27D26"/>
    <w:multiLevelType w:val="hybridMultilevel"/>
    <w:tmpl w:val="E864F8F0"/>
    <w:lvl w:ilvl="0" w:tplc="9A4A7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C81B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16D9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9433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7C0A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3A2D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E85B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70E6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8009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0261F92"/>
    <w:multiLevelType w:val="hybridMultilevel"/>
    <w:tmpl w:val="D0DE543C"/>
    <w:lvl w:ilvl="0" w:tplc="068EE5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72C4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607B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52B3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AE30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104B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F480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AA8B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82D9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70496940"/>
    <w:multiLevelType w:val="hybridMultilevel"/>
    <w:tmpl w:val="1CCC2B6C"/>
    <w:lvl w:ilvl="0" w:tplc="3A9022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F07F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3AFF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F091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A691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0C4C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7C8D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7E88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C05D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7B216177"/>
    <w:multiLevelType w:val="hybridMultilevel"/>
    <w:tmpl w:val="9FEA8064"/>
    <w:lvl w:ilvl="0" w:tplc="025603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1C5C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56B1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38B5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C2F2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20C9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6293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5EE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D24D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7D8E154D"/>
    <w:multiLevelType w:val="hybridMultilevel"/>
    <w:tmpl w:val="9E2C64DA"/>
    <w:lvl w:ilvl="0" w:tplc="7EB08F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B216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3AC4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26BF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CB7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0EE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AE64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CEC0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38B6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8"/>
  </w:num>
  <w:num w:numId="4">
    <w:abstractNumId w:val="16"/>
  </w:num>
  <w:num w:numId="5">
    <w:abstractNumId w:val="19"/>
  </w:num>
  <w:num w:numId="6">
    <w:abstractNumId w:val="24"/>
  </w:num>
  <w:num w:numId="7">
    <w:abstractNumId w:val="18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9"/>
  </w:num>
  <w:num w:numId="17">
    <w:abstractNumId w:val="25"/>
  </w:num>
  <w:num w:numId="18">
    <w:abstractNumId w:val="10"/>
  </w:num>
  <w:num w:numId="19">
    <w:abstractNumId w:val="20"/>
  </w:num>
  <w:num w:numId="20">
    <w:abstractNumId w:val="15"/>
  </w:num>
  <w:num w:numId="21">
    <w:abstractNumId w:val="30"/>
  </w:num>
  <w:num w:numId="22">
    <w:abstractNumId w:val="22"/>
  </w:num>
  <w:num w:numId="23">
    <w:abstractNumId w:val="28"/>
  </w:num>
  <w:num w:numId="24">
    <w:abstractNumId w:val="27"/>
  </w:num>
  <w:num w:numId="25">
    <w:abstractNumId w:val="31"/>
  </w:num>
  <w:num w:numId="26">
    <w:abstractNumId w:val="33"/>
  </w:num>
  <w:num w:numId="27">
    <w:abstractNumId w:val="13"/>
  </w:num>
  <w:num w:numId="28">
    <w:abstractNumId w:val="23"/>
  </w:num>
  <w:num w:numId="29">
    <w:abstractNumId w:val="11"/>
  </w:num>
  <w:num w:numId="30">
    <w:abstractNumId w:val="17"/>
  </w:num>
  <w:num w:numId="31">
    <w:abstractNumId w:val="26"/>
  </w:num>
  <w:num w:numId="32">
    <w:abstractNumId w:val="12"/>
  </w:num>
  <w:num w:numId="33">
    <w:abstractNumId w:val="21"/>
  </w:num>
  <w:num w:numId="34">
    <w:abstractNumId w:val="14"/>
  </w:num>
  <w:num w:numId="3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526"/>
    <w:rsid w:val="00016917"/>
    <w:rsid w:val="000228C0"/>
    <w:rsid w:val="000376D9"/>
    <w:rsid w:val="000413CB"/>
    <w:rsid w:val="0005689D"/>
    <w:rsid w:val="000707F8"/>
    <w:rsid w:val="00096CD3"/>
    <w:rsid w:val="001059B5"/>
    <w:rsid w:val="00122300"/>
    <w:rsid w:val="001238B6"/>
    <w:rsid w:val="00155222"/>
    <w:rsid w:val="00164D64"/>
    <w:rsid w:val="001668E8"/>
    <w:rsid w:val="00190922"/>
    <w:rsid w:val="00192BA9"/>
    <w:rsid w:val="00197526"/>
    <w:rsid w:val="00197EA9"/>
    <w:rsid w:val="001C30B8"/>
    <w:rsid w:val="001F6848"/>
    <w:rsid w:val="00240DCF"/>
    <w:rsid w:val="00244102"/>
    <w:rsid w:val="0026544F"/>
    <w:rsid w:val="002A35A2"/>
    <w:rsid w:val="002C399D"/>
    <w:rsid w:val="002D6D73"/>
    <w:rsid w:val="002F1C41"/>
    <w:rsid w:val="003007A1"/>
    <w:rsid w:val="003342B9"/>
    <w:rsid w:val="00345997"/>
    <w:rsid w:val="003925B6"/>
    <w:rsid w:val="003C1E78"/>
    <w:rsid w:val="003D0CB0"/>
    <w:rsid w:val="003E0222"/>
    <w:rsid w:val="003E1CD2"/>
    <w:rsid w:val="00430D21"/>
    <w:rsid w:val="004450C9"/>
    <w:rsid w:val="00452F3F"/>
    <w:rsid w:val="0047082C"/>
    <w:rsid w:val="00492067"/>
    <w:rsid w:val="004965D7"/>
    <w:rsid w:val="004B5A06"/>
    <w:rsid w:val="004C7F4F"/>
    <w:rsid w:val="004F17BE"/>
    <w:rsid w:val="00541D83"/>
    <w:rsid w:val="00566A88"/>
    <w:rsid w:val="005A3C0A"/>
    <w:rsid w:val="005D0ED9"/>
    <w:rsid w:val="005E5D90"/>
    <w:rsid w:val="006328EA"/>
    <w:rsid w:val="006863EC"/>
    <w:rsid w:val="006B2E25"/>
    <w:rsid w:val="006C287D"/>
    <w:rsid w:val="006E4ED3"/>
    <w:rsid w:val="006F5775"/>
    <w:rsid w:val="00705BEE"/>
    <w:rsid w:val="00712D08"/>
    <w:rsid w:val="00717041"/>
    <w:rsid w:val="007364ED"/>
    <w:rsid w:val="0076389F"/>
    <w:rsid w:val="00766F62"/>
    <w:rsid w:val="00776ECC"/>
    <w:rsid w:val="00791DD2"/>
    <w:rsid w:val="007A0A5B"/>
    <w:rsid w:val="007B00EB"/>
    <w:rsid w:val="007B5BFF"/>
    <w:rsid w:val="007B6883"/>
    <w:rsid w:val="007D4640"/>
    <w:rsid w:val="007D4F01"/>
    <w:rsid w:val="007D76B3"/>
    <w:rsid w:val="007F735A"/>
    <w:rsid w:val="00804760"/>
    <w:rsid w:val="00814CB4"/>
    <w:rsid w:val="00823D22"/>
    <w:rsid w:val="0083170B"/>
    <w:rsid w:val="008318CD"/>
    <w:rsid w:val="00844B08"/>
    <w:rsid w:val="00853F9A"/>
    <w:rsid w:val="008722CF"/>
    <w:rsid w:val="00882E6A"/>
    <w:rsid w:val="00893D3F"/>
    <w:rsid w:val="00897BF9"/>
    <w:rsid w:val="008B4516"/>
    <w:rsid w:val="008D437A"/>
    <w:rsid w:val="008E32AC"/>
    <w:rsid w:val="009123B9"/>
    <w:rsid w:val="00915351"/>
    <w:rsid w:val="00932D14"/>
    <w:rsid w:val="00934EBB"/>
    <w:rsid w:val="0094342C"/>
    <w:rsid w:val="009466EC"/>
    <w:rsid w:val="00983317"/>
    <w:rsid w:val="009B0674"/>
    <w:rsid w:val="009B29A7"/>
    <w:rsid w:val="009C0DB3"/>
    <w:rsid w:val="009D6785"/>
    <w:rsid w:val="009F5CA4"/>
    <w:rsid w:val="00A5629C"/>
    <w:rsid w:val="00A657DC"/>
    <w:rsid w:val="00A94238"/>
    <w:rsid w:val="00AA480C"/>
    <w:rsid w:val="00AB5F91"/>
    <w:rsid w:val="00AC63B1"/>
    <w:rsid w:val="00B0093F"/>
    <w:rsid w:val="00B05739"/>
    <w:rsid w:val="00B334AD"/>
    <w:rsid w:val="00B46725"/>
    <w:rsid w:val="00B66EC5"/>
    <w:rsid w:val="00B75706"/>
    <w:rsid w:val="00B94A22"/>
    <w:rsid w:val="00BA1DF8"/>
    <w:rsid w:val="00C04A74"/>
    <w:rsid w:val="00CD22A4"/>
    <w:rsid w:val="00CD430E"/>
    <w:rsid w:val="00CF051A"/>
    <w:rsid w:val="00CF0E8E"/>
    <w:rsid w:val="00D06F26"/>
    <w:rsid w:val="00D14D24"/>
    <w:rsid w:val="00D1779C"/>
    <w:rsid w:val="00D64011"/>
    <w:rsid w:val="00D76108"/>
    <w:rsid w:val="00DA0E6F"/>
    <w:rsid w:val="00DA5214"/>
    <w:rsid w:val="00DD4BDF"/>
    <w:rsid w:val="00DE6013"/>
    <w:rsid w:val="00E054B7"/>
    <w:rsid w:val="00E522DE"/>
    <w:rsid w:val="00E616D5"/>
    <w:rsid w:val="00E67149"/>
    <w:rsid w:val="00E871EC"/>
    <w:rsid w:val="00E91019"/>
    <w:rsid w:val="00E916A1"/>
    <w:rsid w:val="00EC1F27"/>
    <w:rsid w:val="00ED00C5"/>
    <w:rsid w:val="00ED663E"/>
    <w:rsid w:val="00EF74E1"/>
    <w:rsid w:val="00F002DF"/>
    <w:rsid w:val="00F06DFB"/>
    <w:rsid w:val="00F72A56"/>
    <w:rsid w:val="00F824B5"/>
    <w:rsid w:val="00FC7FAC"/>
    <w:rsid w:val="00FE6970"/>
    <w:rsid w:val="00FF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0EFC6B"/>
  <w15:chartTrackingRefBased/>
  <w15:docId w15:val="{01669747-69F4-4DD6-B35A-D88075C45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ja-JP" w:bidi="ar-SA"/>
      </w:rPr>
    </w:rPrDefault>
    <w:pPrDefault>
      <w:pPr>
        <w:spacing w:before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68E8"/>
  </w:style>
  <w:style w:type="paragraph" w:styleId="Nagwek1">
    <w:name w:val="heading 1"/>
    <w:basedOn w:val="Normalny"/>
    <w:link w:val="Nagwek1Znak"/>
    <w:uiPriority w:val="9"/>
    <w:qFormat/>
    <w:rsid w:val="00197526"/>
    <w:pPr>
      <w:keepNext/>
      <w:keepLines/>
      <w:pBdr>
        <w:top w:val="single" w:sz="2" w:space="4" w:color="00B0F0"/>
        <w:left w:val="single" w:sz="2" w:space="4" w:color="00B0F0"/>
        <w:bottom w:val="single" w:sz="2" w:space="4" w:color="00B0F0"/>
        <w:right w:val="single" w:sz="2" w:space="4" w:color="00B0F0"/>
      </w:pBdr>
      <w:shd w:val="clear" w:color="auto" w:fill="00B0F0"/>
      <w:spacing w:before="320" w:line="240" w:lineRule="auto"/>
      <w:contextualSpacing/>
      <w:outlineLvl w:val="0"/>
    </w:pPr>
    <w:rPr>
      <w:rFonts w:asciiTheme="majorHAnsi" w:eastAsiaTheme="majorEastAsia" w:hAnsiTheme="majorHAnsi" w:cstheme="majorBidi"/>
      <w:b/>
      <w:bCs/>
      <w:caps/>
      <w:color w:val="FFFFFF" w:themeColor="background1"/>
    </w:rPr>
  </w:style>
  <w:style w:type="paragraph" w:styleId="Nagwek2">
    <w:name w:val="heading 2"/>
    <w:basedOn w:val="Normalny"/>
    <w:link w:val="Nagwek2Znak"/>
    <w:uiPriority w:val="9"/>
    <w:unhideWhenUsed/>
    <w:qFormat/>
    <w:rsid w:val="001668E8"/>
    <w:pPr>
      <w:keepNext/>
      <w:keepLines/>
      <w:pBdr>
        <w:top w:val="single" w:sz="2" w:space="4" w:color="F1D7E0" w:themeColor="accent2"/>
        <w:left w:val="single" w:sz="2" w:space="4" w:color="F1D7E0" w:themeColor="accent2"/>
        <w:bottom w:val="single" w:sz="2" w:space="4" w:color="F1D7E0" w:themeColor="accent2"/>
        <w:right w:val="single" w:sz="2" w:space="4" w:color="F1D7E0" w:themeColor="accent2"/>
      </w:pBdr>
      <w:shd w:val="clear" w:color="auto" w:fill="F1D7E0" w:themeFill="accent2"/>
      <w:spacing w:before="200" w:after="200" w:line="240" w:lineRule="auto"/>
      <w:contextualSpacing/>
      <w:outlineLvl w:val="1"/>
    </w:pPr>
    <w:rPr>
      <w:caps/>
    </w:rPr>
  </w:style>
  <w:style w:type="paragraph" w:styleId="Nagwek3">
    <w:name w:val="heading 3"/>
    <w:basedOn w:val="Normalny"/>
    <w:link w:val="Nagwek3Znak"/>
    <w:uiPriority w:val="9"/>
    <w:unhideWhenUsed/>
    <w:qFormat/>
    <w:rsid w:val="001668E8"/>
    <w:pPr>
      <w:keepNext/>
      <w:keepLines/>
      <w:pBdr>
        <w:top w:val="single" w:sz="8" w:space="1" w:color="F1D7E0" w:themeColor="accent2"/>
        <w:left w:val="single" w:sz="8" w:space="4" w:color="F1D7E0" w:themeColor="accent2"/>
      </w:pBdr>
      <w:spacing w:before="200" w:after="60" w:line="240" w:lineRule="auto"/>
      <w:contextualSpacing/>
      <w:outlineLvl w:val="2"/>
    </w:pPr>
    <w:rPr>
      <w:caps/>
      <w:color w:val="5A1E34" w:themeColor="accent1" w:themeShade="8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76EC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76EC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6ECC"/>
    <w:pPr>
      <w:spacing w:line="240" w:lineRule="auto"/>
    </w:pPr>
    <w:rPr>
      <w:rFonts w:ascii="Segoe UI" w:hAnsi="Segoe UI" w:cs="Segoe UI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6ECC"/>
    <w:rPr>
      <w:rFonts w:ascii="Segoe UI" w:hAnsi="Segoe UI" w:cs="Segoe UI"/>
      <w:szCs w:val="18"/>
    </w:rPr>
  </w:style>
  <w:style w:type="character" w:styleId="Tekstzastpczy">
    <w:name w:val="Placeholder Text"/>
    <w:basedOn w:val="Domylnaczcionkaakapitu"/>
    <w:uiPriority w:val="99"/>
    <w:semiHidden/>
    <w:rsid w:val="00776ECC"/>
    <w:rPr>
      <w:color w:val="404040" w:themeColor="text1" w:themeTint="BF"/>
    </w:rPr>
  </w:style>
  <w:style w:type="paragraph" w:styleId="Tytu">
    <w:name w:val="Title"/>
    <w:basedOn w:val="Normalny"/>
    <w:link w:val="TytuZnak"/>
    <w:uiPriority w:val="1"/>
    <w:qFormat/>
    <w:rsid w:val="001668E8"/>
    <w:pPr>
      <w:spacing w:before="5400" w:after="3400" w:line="240" w:lineRule="auto"/>
      <w:ind w:left="5040" w:right="-1944"/>
      <w:contextualSpacing/>
    </w:pPr>
    <w:rPr>
      <w:rFonts w:asciiTheme="majorHAnsi" w:eastAsiaTheme="majorEastAsia" w:hAnsiTheme="majorHAnsi" w:cstheme="majorBidi"/>
      <w:kern w:val="28"/>
      <w:sz w:val="72"/>
      <w:szCs w:val="72"/>
    </w:rPr>
  </w:style>
  <w:style w:type="character" w:customStyle="1" w:styleId="TytuZnak">
    <w:name w:val="Tytuł Znak"/>
    <w:basedOn w:val="Domylnaczcionkaakapitu"/>
    <w:link w:val="Tytu"/>
    <w:uiPriority w:val="1"/>
    <w:rsid w:val="001668E8"/>
    <w:rPr>
      <w:rFonts w:asciiTheme="majorHAnsi" w:eastAsiaTheme="majorEastAsia" w:hAnsiTheme="majorHAnsi" w:cstheme="majorBidi"/>
      <w:kern w:val="28"/>
      <w:sz w:val="72"/>
      <w:szCs w:val="72"/>
    </w:rPr>
  </w:style>
  <w:style w:type="paragraph" w:customStyle="1" w:styleId="Informacjekontaktowe">
    <w:name w:val="Informacje kontaktowe"/>
    <w:basedOn w:val="Normalny"/>
    <w:uiPriority w:val="2"/>
    <w:qFormat/>
    <w:rsid w:val="007B5BFF"/>
    <w:pPr>
      <w:spacing w:before="0" w:line="300" w:lineRule="auto"/>
      <w:ind w:left="5040" w:right="-1944"/>
    </w:pPr>
    <w:rPr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566A88"/>
    <w:pPr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6A88"/>
  </w:style>
  <w:style w:type="paragraph" w:styleId="Stopka">
    <w:name w:val="footer"/>
    <w:basedOn w:val="Normalny"/>
    <w:link w:val="StopkaZnak"/>
    <w:uiPriority w:val="99"/>
    <w:unhideWhenUsed/>
    <w:rsid w:val="00492067"/>
    <w:pPr>
      <w:pBdr>
        <w:top w:val="single" w:sz="4" w:space="5" w:color="946204" w:themeColor="accent4" w:themeShade="80"/>
        <w:left w:val="single" w:sz="4" w:space="4" w:color="946204" w:themeColor="accent4" w:themeShade="80"/>
        <w:bottom w:val="single" w:sz="4" w:space="5" w:color="946204" w:themeColor="accent4" w:themeShade="80"/>
        <w:right w:val="single" w:sz="4" w:space="4" w:color="946204" w:themeColor="accent4" w:themeShade="80"/>
      </w:pBdr>
      <w:shd w:val="clear" w:color="auto" w:fill="946204" w:themeFill="accent4" w:themeFillShade="80"/>
      <w:spacing w:before="0" w:line="240" w:lineRule="auto"/>
      <w:ind w:left="-576" w:right="7344"/>
      <w:jc w:val="center"/>
    </w:pPr>
    <w:rPr>
      <w:b/>
      <w:color w:val="FFFFFF" w:themeColor="background1"/>
      <w:sz w:val="28"/>
    </w:rPr>
  </w:style>
  <w:style w:type="character" w:customStyle="1" w:styleId="StopkaZnak">
    <w:name w:val="Stopka Znak"/>
    <w:basedOn w:val="Domylnaczcionkaakapitu"/>
    <w:link w:val="Stopka"/>
    <w:uiPriority w:val="99"/>
    <w:rsid w:val="00492067"/>
    <w:rPr>
      <w:b/>
      <w:color w:val="FFFFFF" w:themeColor="background1"/>
      <w:sz w:val="28"/>
      <w:shd w:val="clear" w:color="auto" w:fill="946204" w:themeFill="accent4" w:themeFillShade="80"/>
    </w:rPr>
  </w:style>
  <w:style w:type="character" w:customStyle="1" w:styleId="Nagwek1Znak">
    <w:name w:val="Nagłówek 1 Znak"/>
    <w:basedOn w:val="Domylnaczcionkaakapitu"/>
    <w:link w:val="Nagwek1"/>
    <w:uiPriority w:val="9"/>
    <w:rsid w:val="00197526"/>
    <w:rPr>
      <w:rFonts w:asciiTheme="majorHAnsi" w:eastAsiaTheme="majorEastAsia" w:hAnsiTheme="majorHAnsi" w:cstheme="majorBidi"/>
      <w:b/>
      <w:bCs/>
      <w:caps/>
      <w:color w:val="FFFFFF" w:themeColor="background1"/>
      <w:shd w:val="clear" w:color="auto" w:fill="00B0F0"/>
    </w:rPr>
  </w:style>
  <w:style w:type="character" w:customStyle="1" w:styleId="Nagwek2Znak">
    <w:name w:val="Nagłówek 2 Znak"/>
    <w:basedOn w:val="Domylnaczcionkaakapitu"/>
    <w:link w:val="Nagwek2"/>
    <w:uiPriority w:val="9"/>
    <w:rsid w:val="001668E8"/>
    <w:rPr>
      <w:caps/>
      <w:shd w:val="clear" w:color="auto" w:fill="F1D7E0" w:themeFill="accent2"/>
    </w:rPr>
  </w:style>
  <w:style w:type="paragraph" w:styleId="Listapunktowana">
    <w:name w:val="List Bullet"/>
    <w:basedOn w:val="Normalny"/>
    <w:uiPriority w:val="11"/>
    <w:qFormat/>
    <w:pPr>
      <w:numPr>
        <w:numId w:val="1"/>
      </w:numPr>
    </w:pPr>
    <w:rPr>
      <w:color w:val="505050" w:themeColor="text2"/>
    </w:rPr>
  </w:style>
  <w:style w:type="character" w:customStyle="1" w:styleId="Nagwek3Znak">
    <w:name w:val="Nagłówek 3 Znak"/>
    <w:basedOn w:val="Domylnaczcionkaakapitu"/>
    <w:link w:val="Nagwek3"/>
    <w:uiPriority w:val="9"/>
    <w:rsid w:val="001668E8"/>
    <w:rPr>
      <w:caps/>
      <w:color w:val="5A1E34" w:themeColor="accent1" w:themeShade="8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76ECC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Nagwekspisutreci">
    <w:name w:val="TOC Heading"/>
    <w:basedOn w:val="Nagwek1"/>
    <w:next w:val="Normalny"/>
    <w:uiPriority w:val="39"/>
    <w:unhideWhenUsed/>
    <w:qFormat/>
    <w:pPr>
      <w:spacing w:before="240"/>
      <w:outlineLvl w:val="9"/>
    </w:p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76ECC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776ECC"/>
    <w:pPr>
      <w:spacing w:before="0" w:after="200" w:line="240" w:lineRule="auto"/>
    </w:pPr>
    <w:rPr>
      <w:i/>
      <w:iCs/>
      <w:color w:val="505050" w:themeColor="text2"/>
      <w:szCs w:val="18"/>
    </w:rPr>
  </w:style>
  <w:style w:type="paragraph" w:customStyle="1" w:styleId="Nagwekkontaktu">
    <w:name w:val="Nagłówek kontaktu"/>
    <w:basedOn w:val="Normalny"/>
    <w:next w:val="Informacjekontaktowe"/>
    <w:uiPriority w:val="2"/>
    <w:qFormat/>
    <w:rsid w:val="001C30B8"/>
    <w:pPr>
      <w:pBdr>
        <w:top w:val="single" w:sz="4" w:space="5" w:color="946204" w:themeColor="accent4" w:themeShade="80"/>
        <w:left w:val="single" w:sz="4" w:space="4" w:color="946204" w:themeColor="accent4" w:themeShade="80"/>
        <w:bottom w:val="single" w:sz="4" w:space="5" w:color="946204" w:themeColor="accent4" w:themeShade="80"/>
        <w:right w:val="single" w:sz="4" w:space="4" w:color="946204" w:themeColor="accent4" w:themeShade="80"/>
      </w:pBdr>
      <w:shd w:val="clear" w:color="auto" w:fill="946204" w:themeFill="accent4" w:themeFillShade="80"/>
      <w:spacing w:before="0" w:after="480" w:line="300" w:lineRule="auto"/>
      <w:ind w:left="5040" w:right="1800"/>
    </w:pPr>
    <w:rPr>
      <w:color w:val="FFFFFF" w:themeColor="background1"/>
      <w:sz w:val="2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76ECC"/>
    <w:pPr>
      <w:spacing w:after="120"/>
    </w:pPr>
    <w:rPr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76ECC"/>
    <w:rPr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76ECC"/>
    <w:pPr>
      <w:spacing w:after="120"/>
      <w:ind w:left="360"/>
    </w:pPr>
    <w:rPr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76ECC"/>
    <w:rPr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76ECC"/>
    <w:rPr>
      <w:sz w:val="22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76ECC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6ECC"/>
    <w:rPr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6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6ECC"/>
    <w:rPr>
      <w:b/>
      <w:bCs/>
      <w:szCs w:val="20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776ECC"/>
    <w:pPr>
      <w:spacing w:before="0" w:line="240" w:lineRule="auto"/>
    </w:pPr>
    <w:rPr>
      <w:rFonts w:ascii="Segoe UI" w:hAnsi="Segoe UI" w:cs="Segoe UI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776ECC"/>
    <w:rPr>
      <w:rFonts w:ascii="Segoe UI" w:hAnsi="Segoe UI" w:cs="Segoe UI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6ECC"/>
    <w:pPr>
      <w:spacing w:before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6ECC"/>
    <w:rPr>
      <w:szCs w:val="20"/>
    </w:rPr>
  </w:style>
  <w:style w:type="paragraph" w:styleId="Adreszwrotnynakopercie">
    <w:name w:val="envelope return"/>
    <w:basedOn w:val="Normalny"/>
    <w:uiPriority w:val="99"/>
    <w:semiHidden/>
    <w:unhideWhenUsed/>
    <w:rsid w:val="00776ECC"/>
    <w:pPr>
      <w:spacing w:before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76ECC"/>
    <w:pPr>
      <w:spacing w:before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76ECC"/>
    <w:rPr>
      <w:szCs w:val="20"/>
    </w:rPr>
  </w:style>
  <w:style w:type="character" w:styleId="HTML-kod">
    <w:name w:val="HTML Code"/>
    <w:basedOn w:val="Domylnaczcionkaakapitu"/>
    <w:uiPriority w:val="99"/>
    <w:semiHidden/>
    <w:unhideWhenUsed/>
    <w:rsid w:val="00776ECC"/>
    <w:rPr>
      <w:rFonts w:ascii="Consolas" w:hAnsi="Consolas"/>
      <w:sz w:val="22"/>
      <w:szCs w:val="20"/>
    </w:rPr>
  </w:style>
  <w:style w:type="character" w:styleId="HTML-klawiatura">
    <w:name w:val="HTML Keyboard"/>
    <w:basedOn w:val="Domylnaczcionkaakapitu"/>
    <w:uiPriority w:val="99"/>
    <w:semiHidden/>
    <w:unhideWhenUsed/>
    <w:rsid w:val="00776ECC"/>
    <w:rPr>
      <w:rFonts w:ascii="Consolas" w:hAnsi="Consolas"/>
      <w:sz w:val="22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76ECC"/>
    <w:pPr>
      <w:spacing w:before="0" w:line="240" w:lineRule="auto"/>
    </w:pPr>
    <w:rPr>
      <w:rFonts w:ascii="Consolas" w:hAnsi="Consolas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76ECC"/>
    <w:rPr>
      <w:rFonts w:ascii="Consolas" w:hAnsi="Consolas"/>
      <w:szCs w:val="20"/>
    </w:rPr>
  </w:style>
  <w:style w:type="character" w:styleId="HTML-staaszeroko">
    <w:name w:val="HTML Typewriter"/>
    <w:basedOn w:val="Domylnaczcionkaakapitu"/>
    <w:uiPriority w:val="99"/>
    <w:semiHidden/>
    <w:unhideWhenUsed/>
    <w:rsid w:val="00776ECC"/>
    <w:rPr>
      <w:rFonts w:ascii="Consolas" w:hAnsi="Consolas"/>
      <w:sz w:val="22"/>
      <w:szCs w:val="20"/>
    </w:rPr>
  </w:style>
  <w:style w:type="paragraph" w:styleId="Tekstmakra">
    <w:name w:val="macro"/>
    <w:link w:val="TekstmakraZnak"/>
    <w:uiPriority w:val="99"/>
    <w:semiHidden/>
    <w:unhideWhenUsed/>
    <w:rsid w:val="00776EC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776ECC"/>
    <w:rPr>
      <w:rFonts w:ascii="Consolas" w:hAnsi="Consolas"/>
      <w:szCs w:val="2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76ECC"/>
    <w:pPr>
      <w:spacing w:before="0" w:line="240" w:lineRule="auto"/>
    </w:pPr>
    <w:rPr>
      <w:rFonts w:ascii="Consolas" w:hAnsi="Consolas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76ECC"/>
    <w:rPr>
      <w:rFonts w:ascii="Consolas" w:hAnsi="Consolas"/>
      <w:szCs w:val="21"/>
    </w:rPr>
  </w:style>
  <w:style w:type="table" w:styleId="Tabela-Siatka">
    <w:name w:val="Table Grid"/>
    <w:basedOn w:val="Standardowy"/>
    <w:uiPriority w:val="39"/>
    <w:rsid w:val="003E1CD2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1jasnaakcent1">
    <w:name w:val="Grid Table 1 Light Accent 1"/>
    <w:basedOn w:val="Standardowy"/>
    <w:uiPriority w:val="46"/>
    <w:rsid w:val="00EF74E1"/>
    <w:pPr>
      <w:spacing w:line="240" w:lineRule="auto"/>
    </w:pPr>
    <w:tblPr>
      <w:tblStyleRowBandSize w:val="1"/>
      <w:tblStyleColBandSize w:val="1"/>
      <w:tblBorders>
        <w:top w:val="single" w:sz="4" w:space="0" w:color="E4AEC1" w:themeColor="accent1" w:themeTint="66"/>
        <w:left w:val="single" w:sz="4" w:space="0" w:color="E4AEC1" w:themeColor="accent1" w:themeTint="66"/>
        <w:bottom w:val="single" w:sz="4" w:space="0" w:color="E4AEC1" w:themeColor="accent1" w:themeTint="66"/>
        <w:right w:val="single" w:sz="4" w:space="0" w:color="E4AEC1" w:themeColor="accent1" w:themeTint="66"/>
        <w:insideH w:val="single" w:sz="4" w:space="0" w:color="E4AEC1" w:themeColor="accent1" w:themeTint="66"/>
        <w:insideV w:val="single" w:sz="4" w:space="0" w:color="E4AEC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D686A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686A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4akcent1">
    <w:name w:val="Grid Table 4 Accent 1"/>
    <w:basedOn w:val="Standardowy"/>
    <w:uiPriority w:val="49"/>
    <w:rsid w:val="00EF74E1"/>
    <w:pPr>
      <w:spacing w:line="240" w:lineRule="auto"/>
    </w:pPr>
    <w:tblPr>
      <w:tblStyleRowBandSize w:val="1"/>
      <w:tblStyleColBandSize w:val="1"/>
      <w:tblBorders>
        <w:top w:val="single" w:sz="4" w:space="0" w:color="D686A3" w:themeColor="accent1" w:themeTint="99"/>
        <w:left w:val="single" w:sz="4" w:space="0" w:color="D686A3" w:themeColor="accent1" w:themeTint="99"/>
        <w:bottom w:val="single" w:sz="4" w:space="0" w:color="D686A3" w:themeColor="accent1" w:themeTint="99"/>
        <w:right w:val="single" w:sz="4" w:space="0" w:color="D686A3" w:themeColor="accent1" w:themeTint="99"/>
        <w:insideH w:val="single" w:sz="4" w:space="0" w:color="D686A3" w:themeColor="accent1" w:themeTint="99"/>
        <w:insideV w:val="single" w:sz="4" w:space="0" w:color="D686A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53D68" w:themeColor="accent1"/>
          <w:left w:val="single" w:sz="4" w:space="0" w:color="B53D68" w:themeColor="accent1"/>
          <w:bottom w:val="single" w:sz="4" w:space="0" w:color="B53D68" w:themeColor="accent1"/>
          <w:right w:val="single" w:sz="4" w:space="0" w:color="B53D68" w:themeColor="accent1"/>
          <w:insideH w:val="nil"/>
          <w:insideV w:val="nil"/>
        </w:tcBorders>
        <w:shd w:val="clear" w:color="auto" w:fill="B53D68" w:themeFill="accent1"/>
      </w:tcPr>
    </w:tblStylePr>
    <w:tblStylePr w:type="lastRow">
      <w:rPr>
        <w:b/>
        <w:bCs/>
      </w:rPr>
      <w:tblPr/>
      <w:tcPr>
        <w:tcBorders>
          <w:top w:val="double" w:sz="4" w:space="0" w:color="B53D6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E0" w:themeFill="accent1" w:themeFillTint="33"/>
      </w:tcPr>
    </w:tblStylePr>
    <w:tblStylePr w:type="band1Horz">
      <w:tblPr/>
      <w:tcPr>
        <w:shd w:val="clear" w:color="auto" w:fill="F1D6E0" w:themeFill="accent1" w:themeFillTint="33"/>
      </w:tcPr>
    </w:tblStylePr>
  </w:style>
  <w:style w:type="table" w:styleId="Tabelasiatki2">
    <w:name w:val="Grid Table 2"/>
    <w:basedOn w:val="Standardowy"/>
    <w:uiPriority w:val="47"/>
    <w:rsid w:val="00EF74E1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Zwykatabela2">
    <w:name w:val="Plain Table 2"/>
    <w:basedOn w:val="Standardowy"/>
    <w:uiPriority w:val="42"/>
    <w:rsid w:val="00EF74E1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rsid w:val="00EF74E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siatki3akcent5">
    <w:name w:val="Grid Table 3 Accent 5"/>
    <w:basedOn w:val="Standardowy"/>
    <w:uiPriority w:val="48"/>
    <w:rsid w:val="00EF74E1"/>
    <w:pPr>
      <w:spacing w:line="240" w:lineRule="auto"/>
    </w:pPr>
    <w:tblPr>
      <w:tblStyleRowBandSize w:val="1"/>
      <w:tblStyleColBandSize w:val="1"/>
      <w:tblBorders>
        <w:top w:val="single" w:sz="4" w:space="0" w:color="FCBA8A" w:themeColor="accent5" w:themeTint="99"/>
        <w:left w:val="single" w:sz="4" w:space="0" w:color="FCBA8A" w:themeColor="accent5" w:themeTint="99"/>
        <w:bottom w:val="single" w:sz="4" w:space="0" w:color="FCBA8A" w:themeColor="accent5" w:themeTint="99"/>
        <w:right w:val="single" w:sz="4" w:space="0" w:color="FCBA8A" w:themeColor="accent5" w:themeTint="99"/>
        <w:insideH w:val="single" w:sz="4" w:space="0" w:color="FCBA8A" w:themeColor="accent5" w:themeTint="99"/>
        <w:insideV w:val="single" w:sz="4" w:space="0" w:color="FCBA8A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7D8" w:themeFill="accent5" w:themeFillTint="33"/>
      </w:tcPr>
    </w:tblStylePr>
    <w:tblStylePr w:type="band1Horz">
      <w:tblPr/>
      <w:tcPr>
        <w:shd w:val="clear" w:color="auto" w:fill="FEE7D8" w:themeFill="accent5" w:themeFillTint="33"/>
      </w:tcPr>
    </w:tblStylePr>
    <w:tblStylePr w:type="neCell">
      <w:tblPr/>
      <w:tcPr>
        <w:tcBorders>
          <w:bottom w:val="single" w:sz="4" w:space="0" w:color="FCBA8A" w:themeColor="accent5" w:themeTint="99"/>
        </w:tcBorders>
      </w:tcPr>
    </w:tblStylePr>
    <w:tblStylePr w:type="nwCell">
      <w:tblPr/>
      <w:tcPr>
        <w:tcBorders>
          <w:bottom w:val="single" w:sz="4" w:space="0" w:color="FCBA8A" w:themeColor="accent5" w:themeTint="99"/>
        </w:tcBorders>
      </w:tcPr>
    </w:tblStylePr>
    <w:tblStylePr w:type="seCell">
      <w:tblPr/>
      <w:tcPr>
        <w:tcBorders>
          <w:top w:val="single" w:sz="4" w:space="0" w:color="FCBA8A" w:themeColor="accent5" w:themeTint="99"/>
        </w:tcBorders>
      </w:tcPr>
    </w:tblStylePr>
    <w:tblStylePr w:type="swCell">
      <w:tblPr/>
      <w:tcPr>
        <w:tcBorders>
          <w:top w:val="single" w:sz="4" w:space="0" w:color="FCBA8A" w:themeColor="accent5" w:themeTint="99"/>
        </w:tcBorders>
      </w:tcPr>
    </w:tblStylePr>
  </w:style>
  <w:style w:type="table" w:styleId="Tabelalisty1jasnaakcent4">
    <w:name w:val="List Table 1 Light Accent 4"/>
    <w:basedOn w:val="Standardowy"/>
    <w:uiPriority w:val="46"/>
    <w:rsid w:val="00EF74E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BD38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BD38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0D7" w:themeFill="accent4" w:themeFillTint="33"/>
      </w:tcPr>
    </w:tblStylePr>
    <w:tblStylePr w:type="band1Horz">
      <w:tblPr/>
      <w:tcPr>
        <w:shd w:val="clear" w:color="auto" w:fill="FDF0D7" w:themeFill="accent4" w:themeFillTint="33"/>
      </w:tcPr>
    </w:tblStylePr>
  </w:style>
  <w:style w:type="table" w:styleId="Tabelasiatki3">
    <w:name w:val="Grid Table 3"/>
    <w:basedOn w:val="Standardowy"/>
    <w:uiPriority w:val="48"/>
    <w:rsid w:val="00EF74E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character" w:styleId="Hipercze">
    <w:name w:val="Hyperlink"/>
    <w:basedOn w:val="Domylnaczcionkaakapitu"/>
    <w:uiPriority w:val="99"/>
    <w:unhideWhenUsed/>
    <w:rsid w:val="00F72A56"/>
    <w:rPr>
      <w:color w:val="5A1E34" w:themeColor="accent1" w:themeShade="80"/>
      <w:u w:val="single"/>
    </w:rPr>
  </w:style>
  <w:style w:type="paragraph" w:styleId="Bezodstpw">
    <w:name w:val="No Spacing"/>
    <w:link w:val="BezodstpwZnak"/>
    <w:uiPriority w:val="1"/>
    <w:qFormat/>
    <w:rsid w:val="006B2E25"/>
    <w:pPr>
      <w:spacing w:before="0" w:line="240" w:lineRule="auto"/>
    </w:pPr>
    <w:rPr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6B2E25"/>
    <w:rPr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328EA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155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unhideWhenUsed/>
    <w:qFormat/>
    <w:rsid w:val="00155222"/>
    <w:pPr>
      <w:ind w:left="720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rsid w:val="006F5775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01863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068661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65322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8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514107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4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733693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6597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6331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891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7424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70402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4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7348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68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4499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66428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1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336854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5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024817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68255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9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0842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58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91284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50005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3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0157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7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77405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9078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3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78261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0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98276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3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24767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80087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1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366365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2735">
          <w:marLeft w:val="1152"/>
          <w:marRight w:val="0"/>
          <w:marTop w:val="2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1456">
          <w:marLeft w:val="1152"/>
          <w:marRight w:val="0"/>
          <w:marTop w:val="2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3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62965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office.com/?omkt=pl-pl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21" Type="http://schemas.openxmlformats.org/officeDocument/2006/relationships/image" Target="media/image10.png"/><Relationship Id="rId34" Type="http://schemas.openxmlformats.org/officeDocument/2006/relationships/image" Target="media/image23.jpg"/><Relationship Id="rId42" Type="http://schemas.openxmlformats.org/officeDocument/2006/relationships/image" Target="media/image31.png"/><Relationship Id="rId47" Type="http://schemas.openxmlformats.org/officeDocument/2006/relationships/footer" Target="footer1.xml"/><Relationship Id="rId50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9" Type="http://schemas.openxmlformats.org/officeDocument/2006/relationships/image" Target="media/image18.png"/><Relationship Id="rId11" Type="http://schemas.openxmlformats.org/officeDocument/2006/relationships/image" Target="media/image1.png"/><Relationship Id="rId24" Type="http://schemas.openxmlformats.org/officeDocument/2006/relationships/image" Target="media/image13.png"/><Relationship Id="rId32" Type="http://schemas.openxmlformats.org/officeDocument/2006/relationships/image" Target="media/image21.jp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jpg"/><Relationship Id="rId43" Type="http://schemas.openxmlformats.org/officeDocument/2006/relationships/image" Target="media/image32.png"/><Relationship Id="rId48" Type="http://schemas.openxmlformats.org/officeDocument/2006/relationships/header" Target="header2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jpg"/><Relationship Id="rId38" Type="http://schemas.openxmlformats.org/officeDocument/2006/relationships/image" Target="media/image27.png"/><Relationship Id="rId46" Type="http://schemas.openxmlformats.org/officeDocument/2006/relationships/header" Target="header1.xml"/><Relationship Id="rId20" Type="http://schemas.openxmlformats.org/officeDocument/2006/relationships/image" Target="media/image9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ata\AppData\Roaming\Microsoft\Templates\Praca%20domowa%20ucznia.dotx" TargetMode="External"/></Relationships>
</file>

<file path=word/theme/theme1.xml><?xml version="1.0" encoding="utf-8"?>
<a:theme xmlns:a="http://schemas.openxmlformats.org/drawingml/2006/main" name="Office Theme">
  <a:themeElements>
    <a:clrScheme name="Butterfly Report">
      <a:dk1>
        <a:srgbClr val="000000"/>
      </a:dk1>
      <a:lt1>
        <a:sysClr val="window" lastClr="FFFFFF"/>
      </a:lt1>
      <a:dk2>
        <a:srgbClr val="505050"/>
      </a:dk2>
      <a:lt2>
        <a:srgbClr val="DDDDDD"/>
      </a:lt2>
      <a:accent1>
        <a:srgbClr val="B53D68"/>
      </a:accent1>
      <a:accent2>
        <a:srgbClr val="F1D7E0"/>
      </a:accent2>
      <a:accent3>
        <a:srgbClr val="55E4DA"/>
      </a:accent3>
      <a:accent4>
        <a:srgbClr val="F9B639"/>
      </a:accent4>
      <a:accent5>
        <a:srgbClr val="FA8D3D"/>
      </a:accent5>
      <a:accent6>
        <a:srgbClr val="872D4E"/>
      </a:accent6>
      <a:hlink>
        <a:srgbClr val="872D4E"/>
      </a:hlink>
      <a:folHlink>
        <a:srgbClr val="7F7F7F"/>
      </a:folHlink>
    </a:clrScheme>
    <a:fontScheme name="Arial-Times New Roman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6993AC62B4B6439BDEEF76EDE20A43" ma:contentTypeVersion="5" ma:contentTypeDescription="Create a new document." ma:contentTypeScope="" ma:versionID="73d007956ffdbcc984d5bbf25868471b">
  <xsd:schema xmlns:xsd="http://www.w3.org/2001/XMLSchema" xmlns:xs="http://www.w3.org/2001/XMLSchema" xmlns:p="http://schemas.microsoft.com/office/2006/metadata/properties" xmlns:ns3="a552b356-c54a-405e-94b8-d05935341b22" xmlns:ns4="f48bed5e-5a5d-4c39-9865-f953fab1c2c0" targetNamespace="http://schemas.microsoft.com/office/2006/metadata/properties" ma:root="true" ma:fieldsID="41cd0d5d7f86c26639a2c57f02928a26" ns3:_="" ns4:_="">
    <xsd:import namespace="a552b356-c54a-405e-94b8-d05935341b22"/>
    <xsd:import namespace="f48bed5e-5a5d-4c39-9865-f953fab1c2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2b356-c54a-405e-94b8-d05935341b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8bed5e-5a5d-4c39-9865-f953fab1c2c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6581A6-32F3-4C9C-BFC6-F107A51EDB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391793-5F40-42B7-B6CC-CA8FCD3284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48E737E-3019-4AD2-9D94-27E78CDA22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1D45E38-2442-4232-BEC9-B17D2C0995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52b356-c54a-405e-94b8-d05935341b22"/>
    <ds:schemaRef ds:uri="f48bed5e-5a5d-4c39-9865-f953fab1c2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Praca domowa ucznia</Template>
  <TotalTime>2</TotalTime>
  <Pages>20</Pages>
  <Words>985</Words>
  <Characters>5915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Korzystanie z Microsoft Teams</dc:title>
  <dc:subject>Instrukcja dla ucznia</dc:subject>
  <dc:creator>Beata Baer</dc:creator>
  <cp:lastModifiedBy>Marzena Kornacka</cp:lastModifiedBy>
  <cp:revision>2</cp:revision>
  <dcterms:created xsi:type="dcterms:W3CDTF">2020-10-24T09:41:00Z</dcterms:created>
  <dcterms:modified xsi:type="dcterms:W3CDTF">2020-10-24T09:41:00Z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0x010100C66993AC62B4B6439BDEEF76EDE20A43</vt:lpwstr>
  </property>
</Properties>
</file>